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D21" w:rsidRDefault="00C463D6" w:rsidP="00C463D6">
      <w:pPr>
        <w:spacing w:after="0" w:line="240" w:lineRule="auto"/>
        <w:jc w:val="center"/>
        <w:rPr>
          <w:rFonts w:ascii="Bookman Old Style" w:hAnsi="Bookman Old Style"/>
          <w:b/>
          <w:sz w:val="40"/>
        </w:rPr>
      </w:pPr>
      <w:bookmarkStart w:id="0" w:name="_GoBack"/>
      <w:bookmarkEnd w:id="0"/>
      <w:r w:rsidRPr="00C463D6">
        <w:rPr>
          <w:rFonts w:ascii="Bookman Old Style" w:hAnsi="Bookman Old Style"/>
          <w:b/>
          <w:sz w:val="40"/>
        </w:rPr>
        <w:t>Контрольная работа № 3</w:t>
      </w:r>
    </w:p>
    <w:p w:rsidR="000C34BD" w:rsidRDefault="000C34BD" w:rsidP="000C34BD">
      <w:pPr>
        <w:spacing w:after="0" w:line="240" w:lineRule="auto"/>
        <w:jc w:val="center"/>
        <w:rPr>
          <w:b/>
          <w:color w:val="FF0000"/>
          <w:sz w:val="44"/>
        </w:rPr>
      </w:pPr>
      <w:r>
        <w:rPr>
          <w:b/>
          <w:color w:val="FF0000"/>
          <w:sz w:val="44"/>
          <w:highlight w:val="yellow"/>
        </w:rPr>
        <w:t>Всего можно набрать 50 баллов</w:t>
      </w:r>
    </w:p>
    <w:p w:rsidR="000C34BD" w:rsidRDefault="000C34BD" w:rsidP="000C34BD">
      <w:pPr>
        <w:spacing w:after="0" w:line="240" w:lineRule="auto"/>
        <w:jc w:val="center"/>
        <w:rPr>
          <w:rFonts w:ascii="Times New Roman" w:hAnsi="Times New Roman"/>
          <w:b/>
          <w:sz w:val="36"/>
          <w:szCs w:val="26"/>
        </w:rPr>
      </w:pPr>
      <w:r>
        <w:rPr>
          <w:rFonts w:ascii="Times New Roman" w:hAnsi="Times New Roman"/>
          <w:b/>
          <w:sz w:val="36"/>
          <w:szCs w:val="26"/>
        </w:rPr>
        <w:t>ОТВЕТЫ ПРИСЫЛАЙТЕ ПО АДРЕСУ:</w:t>
      </w:r>
    </w:p>
    <w:p w:rsidR="000C34BD" w:rsidRDefault="000C34BD" w:rsidP="000C34BD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26"/>
        </w:rPr>
      </w:pPr>
      <w:r>
        <w:rPr>
          <w:rFonts w:ascii="Times New Roman" w:hAnsi="Times New Roman"/>
          <w:b/>
          <w:sz w:val="36"/>
          <w:szCs w:val="26"/>
        </w:rPr>
        <w:t xml:space="preserve">246019, г. Гомель, ул. Советская 104, ауд. 4-27 </w:t>
      </w:r>
    </w:p>
    <w:p w:rsidR="000C34BD" w:rsidRDefault="000C34BD" w:rsidP="000C34BD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26"/>
        </w:rPr>
      </w:pPr>
      <w:r>
        <w:rPr>
          <w:rFonts w:ascii="Times New Roman" w:hAnsi="Times New Roman"/>
          <w:b/>
          <w:sz w:val="36"/>
          <w:szCs w:val="26"/>
        </w:rPr>
        <w:t xml:space="preserve">(кафедра геологии и географии) </w:t>
      </w:r>
    </w:p>
    <w:p w:rsidR="000C34BD" w:rsidRDefault="000C34BD" w:rsidP="000C34BD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26"/>
        </w:rPr>
      </w:pPr>
      <w:r>
        <w:rPr>
          <w:rFonts w:ascii="Times New Roman" w:hAnsi="Times New Roman"/>
          <w:b/>
          <w:sz w:val="36"/>
          <w:szCs w:val="26"/>
        </w:rPr>
        <w:t xml:space="preserve">и по </w:t>
      </w:r>
      <w:r>
        <w:rPr>
          <w:rFonts w:ascii="Times New Roman" w:hAnsi="Times New Roman"/>
          <w:b/>
          <w:sz w:val="36"/>
          <w:szCs w:val="26"/>
          <w:lang w:val="en-US"/>
        </w:rPr>
        <w:t>e</w:t>
      </w:r>
      <w:r>
        <w:rPr>
          <w:rFonts w:ascii="Times New Roman" w:hAnsi="Times New Roman"/>
          <w:b/>
          <w:sz w:val="36"/>
          <w:szCs w:val="26"/>
        </w:rPr>
        <w:t>-</w:t>
      </w:r>
      <w:r>
        <w:rPr>
          <w:rFonts w:ascii="Times New Roman" w:hAnsi="Times New Roman"/>
          <w:b/>
          <w:sz w:val="36"/>
          <w:szCs w:val="26"/>
          <w:lang w:val="en-US"/>
        </w:rPr>
        <w:t>mail</w:t>
      </w:r>
      <w:r>
        <w:rPr>
          <w:rFonts w:ascii="Times New Roman" w:hAnsi="Times New Roman"/>
          <w:b/>
          <w:sz w:val="36"/>
          <w:szCs w:val="26"/>
        </w:rPr>
        <w:t xml:space="preserve">: </w:t>
      </w:r>
    </w:p>
    <w:p w:rsidR="000C34BD" w:rsidRDefault="000C34BD" w:rsidP="000C34BD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26"/>
        </w:rPr>
      </w:pPr>
      <w:hyperlink r:id="rId6" w:history="1">
        <w:r>
          <w:rPr>
            <w:rStyle w:val="a6"/>
            <w:rFonts w:ascii="Times New Roman" w:hAnsi="Times New Roman"/>
            <w:b/>
            <w:sz w:val="40"/>
            <w:szCs w:val="26"/>
            <w:lang w:val="en-US"/>
          </w:rPr>
          <w:t>YOUNG</w:t>
        </w:r>
        <w:r>
          <w:rPr>
            <w:rStyle w:val="a6"/>
            <w:rFonts w:ascii="Times New Roman" w:hAnsi="Times New Roman"/>
            <w:b/>
            <w:sz w:val="40"/>
            <w:szCs w:val="26"/>
          </w:rPr>
          <w:t>-</w:t>
        </w:r>
        <w:r>
          <w:rPr>
            <w:rStyle w:val="a6"/>
            <w:rFonts w:ascii="Times New Roman" w:hAnsi="Times New Roman"/>
            <w:b/>
            <w:sz w:val="40"/>
            <w:szCs w:val="26"/>
            <w:lang w:val="en-US"/>
          </w:rPr>
          <w:t>GEOLOGIST</w:t>
        </w:r>
        <w:r>
          <w:rPr>
            <w:rStyle w:val="a6"/>
            <w:rFonts w:ascii="Times New Roman" w:hAnsi="Times New Roman"/>
            <w:b/>
            <w:sz w:val="40"/>
            <w:szCs w:val="26"/>
          </w:rPr>
          <w:t>@</w:t>
        </w:r>
        <w:r>
          <w:rPr>
            <w:rStyle w:val="a6"/>
            <w:rFonts w:ascii="Times New Roman" w:hAnsi="Times New Roman"/>
            <w:b/>
            <w:sz w:val="40"/>
            <w:szCs w:val="26"/>
            <w:lang w:val="en-US"/>
          </w:rPr>
          <w:t>MAIL</w:t>
        </w:r>
        <w:r>
          <w:rPr>
            <w:rStyle w:val="a6"/>
            <w:rFonts w:ascii="Times New Roman" w:hAnsi="Times New Roman"/>
            <w:b/>
            <w:sz w:val="40"/>
            <w:szCs w:val="26"/>
          </w:rPr>
          <w:t>.</w:t>
        </w:r>
        <w:r>
          <w:rPr>
            <w:rStyle w:val="a6"/>
            <w:rFonts w:ascii="Times New Roman" w:hAnsi="Times New Roman"/>
            <w:b/>
            <w:sz w:val="40"/>
            <w:szCs w:val="26"/>
            <w:lang w:val="en-US"/>
          </w:rPr>
          <w:t>RU</w:t>
        </w:r>
      </w:hyperlink>
    </w:p>
    <w:p w:rsidR="00C463D6" w:rsidRDefault="00C463D6" w:rsidP="00C463D6">
      <w:pPr>
        <w:spacing w:after="0" w:line="240" w:lineRule="auto"/>
        <w:jc w:val="center"/>
        <w:rPr>
          <w:rFonts w:ascii="Bookman Old Style" w:hAnsi="Bookman Old Style"/>
          <w:b/>
          <w:sz w:val="40"/>
        </w:rPr>
      </w:pPr>
    </w:p>
    <w:p w:rsidR="00C463D6" w:rsidRDefault="00C463D6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Блок А Геологическое лото</w:t>
      </w:r>
    </w:p>
    <w:p w:rsidR="00C463D6" w:rsidRDefault="00C463D6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6"/>
        <w:gridCol w:w="2076"/>
        <w:gridCol w:w="2376"/>
        <w:gridCol w:w="2479"/>
      </w:tblGrid>
      <w:tr w:rsidR="008D1184" w:rsidRPr="00931DC6" w:rsidTr="00870DCF">
        <w:tc>
          <w:tcPr>
            <w:tcW w:w="2886" w:type="dxa"/>
            <w:shd w:val="clear" w:color="auto" w:fill="auto"/>
            <w:vAlign w:val="center"/>
          </w:tcPr>
          <w:p w:rsidR="00BF5ED7" w:rsidRDefault="00BF5ED7" w:rsidP="00931DC6">
            <w:pPr>
              <w:spacing w:after="0" w:line="240" w:lineRule="auto"/>
              <w:rPr>
                <w:rFonts w:ascii="Bookman Old Style" w:hAnsi="Bookman Old Style"/>
                <w:b/>
                <w:sz w:val="28"/>
              </w:rPr>
            </w:pPr>
          </w:p>
          <w:p w:rsidR="00C463D6" w:rsidRPr="00931DC6" w:rsidRDefault="00B52833" w:rsidP="00931DC6">
            <w:pPr>
              <w:spacing w:after="0" w:line="240" w:lineRule="auto"/>
              <w:rPr>
                <w:rFonts w:ascii="Bookman Old Style" w:hAnsi="Bookman Old Style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-1735455</wp:posOffset>
                  </wp:positionV>
                  <wp:extent cx="1536700" cy="1409065"/>
                  <wp:effectExtent l="0" t="0" r="6350" b="635"/>
                  <wp:wrapTight wrapText="bothSides">
                    <wp:wrapPolygon edited="0">
                      <wp:start x="0" y="0"/>
                      <wp:lineTo x="0" y="21318"/>
                      <wp:lineTo x="21421" y="21318"/>
                      <wp:lineTo x="21421" y="0"/>
                      <wp:lineTo x="0" y="0"/>
                    </wp:wrapPolygon>
                  </wp:wrapTight>
                  <wp:docPr id="314" name="Рисунок 27" descr="Описание: 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63D6" w:rsidRPr="00931DC6" w:rsidRDefault="00C463D6" w:rsidP="00931DC6">
            <w:pPr>
              <w:spacing w:after="0" w:line="240" w:lineRule="auto"/>
              <w:rPr>
                <w:rFonts w:ascii="Bookman Old Style" w:hAnsi="Bookman Old Style"/>
                <w:sz w:val="28"/>
              </w:rPr>
            </w:pPr>
            <w:r w:rsidRPr="00931DC6">
              <w:rPr>
                <w:rFonts w:ascii="Bookman Old Style" w:hAnsi="Bookman Old Style"/>
                <w:sz w:val="28"/>
              </w:rPr>
              <w:t>__________________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C463D6" w:rsidRPr="00931DC6" w:rsidRDefault="00B52833" w:rsidP="00931DC6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157480</wp:posOffset>
                  </wp:positionV>
                  <wp:extent cx="1171575" cy="1723390"/>
                  <wp:effectExtent l="0" t="0" r="9525" b="0"/>
                  <wp:wrapTight wrapText="bothSides">
                    <wp:wrapPolygon edited="0">
                      <wp:start x="0" y="0"/>
                      <wp:lineTo x="0" y="21250"/>
                      <wp:lineTo x="21424" y="21250"/>
                      <wp:lineTo x="21424" y="0"/>
                      <wp:lineTo x="0" y="0"/>
                    </wp:wrapPolygon>
                  </wp:wrapTight>
                  <wp:docPr id="31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95" t="20929" r="34215" b="16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63D6" w:rsidRPr="00931DC6">
              <w:rPr>
                <w:rFonts w:ascii="Bookman Old Style" w:hAnsi="Bookman Old Style"/>
                <w:b/>
                <w:sz w:val="28"/>
              </w:rPr>
              <w:t>___________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C463D6" w:rsidRPr="00931DC6" w:rsidRDefault="00C463D6" w:rsidP="00931DC6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8"/>
              </w:rPr>
            </w:pPr>
          </w:p>
          <w:p w:rsidR="00C463D6" w:rsidRPr="00931DC6" w:rsidRDefault="008D1184" w:rsidP="00931DC6">
            <w:pPr>
              <w:spacing w:after="0" w:line="240" w:lineRule="auto"/>
              <w:rPr>
                <w:rFonts w:ascii="Bookman Old Style" w:hAnsi="Bookman Old Style"/>
                <w:sz w:val="28"/>
              </w:rPr>
            </w:pPr>
            <w:r w:rsidRPr="00931DC6"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42" type="#_x0000_t75" style="position:absolute;margin-left:13.3pt;margin-top:-24.7pt;width:104.05pt;height:66.3pt;z-index:251649536;visibility:visible;mso-wrap-edited:f" wrapcoords="-111 0 -111 21409 21600 21409 21600 0 -111 0">
                  <v:imagedata r:id="rId9" o:title="" croptop="14003f" cropbottom="35390f" cropleft="38487f" cropright="3864f" gain="2147483647f" blacklevel="-25558f"/>
                  <w10:wrap type="tight"/>
                </v:shape>
                <o:OLEObject Type="Embed" ProgID="Word.Picture.8" ShapeID="_x0000_s1142" DrawAspect="Content" ObjectID="_1519018223" r:id="rId10"/>
              </w:pict>
            </w:r>
          </w:p>
          <w:p w:rsidR="00C463D6" w:rsidRPr="00931DC6" w:rsidRDefault="00C463D6" w:rsidP="00931DC6">
            <w:pPr>
              <w:spacing w:after="0" w:line="240" w:lineRule="auto"/>
              <w:rPr>
                <w:rFonts w:ascii="Bookman Old Style" w:hAnsi="Bookman Old Style"/>
                <w:sz w:val="28"/>
              </w:rPr>
            </w:pPr>
          </w:p>
          <w:p w:rsidR="00C463D6" w:rsidRDefault="00C463D6" w:rsidP="00BF5ED7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</w:rPr>
            </w:pPr>
          </w:p>
          <w:p w:rsidR="00BF5ED7" w:rsidRPr="00931DC6" w:rsidRDefault="00BF5ED7" w:rsidP="00BF5ED7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______________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C463D6" w:rsidRPr="00931DC6" w:rsidRDefault="00B52833" w:rsidP="00931DC6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-1873885</wp:posOffset>
                  </wp:positionV>
                  <wp:extent cx="1209675" cy="1802765"/>
                  <wp:effectExtent l="0" t="0" r="9525" b="6985"/>
                  <wp:wrapTight wrapText="bothSides">
                    <wp:wrapPolygon edited="0">
                      <wp:start x="0" y="0"/>
                      <wp:lineTo x="0" y="21455"/>
                      <wp:lineTo x="21430" y="21455"/>
                      <wp:lineTo x="21430" y="0"/>
                      <wp:lineTo x="0" y="0"/>
                    </wp:wrapPolygon>
                  </wp:wrapTight>
                  <wp:docPr id="312" name="Рисунок 116" descr="Описание: Брахиоп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Описание: Брахиоп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0" r="7793" b="34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8512" behindDoc="1" locked="0" layoutInCell="1" allowOverlap="1">
                      <wp:simplePos x="0" y="0"/>
                      <wp:positionH relativeFrom="column">
                        <wp:posOffset>7139940</wp:posOffset>
                      </wp:positionH>
                      <wp:positionV relativeFrom="paragraph">
                        <wp:posOffset>1360170</wp:posOffset>
                      </wp:positionV>
                      <wp:extent cx="2743200" cy="1828800"/>
                      <wp:effectExtent l="0" t="0" r="0" b="0"/>
                      <wp:wrapNone/>
                      <wp:docPr id="63" name="Группа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828800"/>
                                <a:chOff x="3861" y="6174"/>
                                <a:chExt cx="7380" cy="3867"/>
                              </a:xfrm>
                            </wpg:grpSpPr>
                            <wpg:grpSp>
                              <wpg:cNvPr id="64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1" y="6174"/>
                                  <a:ext cx="7380" cy="3867"/>
                                  <a:chOff x="3861" y="6174"/>
                                  <a:chExt cx="7380" cy="3867"/>
                                </a:xfrm>
                              </wpg:grpSpPr>
                              <wps:wsp>
                                <wps:cNvPr id="65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5" y="8241"/>
                                    <a:ext cx="2520" cy="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" name="Freeform 68" descr="5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41" y="6534"/>
                                    <a:ext cx="6120" cy="242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5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" name="Freeform 69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1" y="6354"/>
                                    <a:ext cx="5760" cy="224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" name="Freeform 70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534"/>
                                    <a:ext cx="504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CC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Freeform 71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354"/>
                                    <a:ext cx="486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reeform 72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5" y="6174"/>
                                    <a:ext cx="4476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0" y="6345"/>
                                    <a:ext cx="6090" cy="1320"/>
                                  </a:xfrm>
                                  <a:custGeom>
                                    <a:avLst/>
                                    <a:gdLst>
                                      <a:gd name="T0" fmla="*/ 6090 w 6090"/>
                                      <a:gd name="T1" fmla="*/ 0 h 1320"/>
                                      <a:gd name="T2" fmla="*/ 6030 w 6090"/>
                                      <a:gd name="T3" fmla="*/ 150 h 1320"/>
                                      <a:gd name="T4" fmla="*/ 5925 w 6090"/>
                                      <a:gd name="T5" fmla="*/ 195 h 1320"/>
                                      <a:gd name="T6" fmla="*/ 5625 w 6090"/>
                                      <a:gd name="T7" fmla="*/ 255 h 1320"/>
                                      <a:gd name="T8" fmla="*/ 4755 w 6090"/>
                                      <a:gd name="T9" fmla="*/ 315 h 1320"/>
                                      <a:gd name="T10" fmla="*/ 4515 w 6090"/>
                                      <a:gd name="T11" fmla="*/ 405 h 1320"/>
                                      <a:gd name="T12" fmla="*/ 4380 w 6090"/>
                                      <a:gd name="T13" fmla="*/ 495 h 1320"/>
                                      <a:gd name="T14" fmla="*/ 4335 w 6090"/>
                                      <a:gd name="T15" fmla="*/ 525 h 1320"/>
                                      <a:gd name="T16" fmla="*/ 4305 w 6090"/>
                                      <a:gd name="T17" fmla="*/ 570 h 1320"/>
                                      <a:gd name="T18" fmla="*/ 4215 w 6090"/>
                                      <a:gd name="T19" fmla="*/ 630 h 1320"/>
                                      <a:gd name="T20" fmla="*/ 4140 w 6090"/>
                                      <a:gd name="T21" fmla="*/ 705 h 1320"/>
                                      <a:gd name="T22" fmla="*/ 4065 w 6090"/>
                                      <a:gd name="T23" fmla="*/ 765 h 1320"/>
                                      <a:gd name="T24" fmla="*/ 3990 w 6090"/>
                                      <a:gd name="T25" fmla="*/ 840 h 1320"/>
                                      <a:gd name="T26" fmla="*/ 3870 w 6090"/>
                                      <a:gd name="T27" fmla="*/ 945 h 1320"/>
                                      <a:gd name="T28" fmla="*/ 3735 w 6090"/>
                                      <a:gd name="T29" fmla="*/ 1065 h 1320"/>
                                      <a:gd name="T30" fmla="*/ 3660 w 6090"/>
                                      <a:gd name="T31" fmla="*/ 1125 h 1320"/>
                                      <a:gd name="T32" fmla="*/ 3540 w 6090"/>
                                      <a:gd name="T33" fmla="*/ 1155 h 1320"/>
                                      <a:gd name="T34" fmla="*/ 3180 w 6090"/>
                                      <a:gd name="T35" fmla="*/ 1260 h 1320"/>
                                      <a:gd name="T36" fmla="*/ 3030 w 6090"/>
                                      <a:gd name="T37" fmla="*/ 1305 h 1320"/>
                                      <a:gd name="T38" fmla="*/ 2880 w 6090"/>
                                      <a:gd name="T39" fmla="*/ 1320 h 1320"/>
                                      <a:gd name="T40" fmla="*/ 315 w 6090"/>
                                      <a:gd name="T41" fmla="*/ 1305 h 1320"/>
                                      <a:gd name="T42" fmla="*/ 0 w 6090"/>
                                      <a:gd name="T43" fmla="*/ 1260 h 1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90" h="1320">
                                        <a:moveTo>
                                          <a:pt x="6090" y="0"/>
                                        </a:moveTo>
                                        <a:cubicBezTo>
                                          <a:pt x="6077" y="51"/>
                                          <a:pt x="6069" y="111"/>
                                          <a:pt x="6030" y="150"/>
                                        </a:cubicBezTo>
                                        <a:cubicBezTo>
                                          <a:pt x="5993" y="187"/>
                                          <a:pt x="5974" y="180"/>
                                          <a:pt x="5925" y="195"/>
                                        </a:cubicBezTo>
                                        <a:cubicBezTo>
                                          <a:pt x="5793" y="235"/>
                                          <a:pt x="5776" y="241"/>
                                          <a:pt x="5625" y="255"/>
                                        </a:cubicBezTo>
                                        <a:cubicBezTo>
                                          <a:pt x="5345" y="311"/>
                                          <a:pt x="5042" y="286"/>
                                          <a:pt x="4755" y="315"/>
                                        </a:cubicBezTo>
                                        <a:cubicBezTo>
                                          <a:pt x="4676" y="341"/>
                                          <a:pt x="4588" y="361"/>
                                          <a:pt x="4515" y="405"/>
                                        </a:cubicBezTo>
                                        <a:cubicBezTo>
                                          <a:pt x="4469" y="433"/>
                                          <a:pt x="4425" y="465"/>
                                          <a:pt x="4380" y="495"/>
                                        </a:cubicBezTo>
                                        <a:cubicBezTo>
                                          <a:pt x="4365" y="505"/>
                                          <a:pt x="4335" y="525"/>
                                          <a:pt x="4335" y="525"/>
                                        </a:cubicBezTo>
                                        <a:cubicBezTo>
                                          <a:pt x="4325" y="540"/>
                                          <a:pt x="4319" y="558"/>
                                          <a:pt x="4305" y="570"/>
                                        </a:cubicBezTo>
                                        <a:cubicBezTo>
                                          <a:pt x="4278" y="594"/>
                                          <a:pt x="4215" y="630"/>
                                          <a:pt x="4215" y="630"/>
                                        </a:cubicBezTo>
                                        <a:cubicBezTo>
                                          <a:pt x="4135" y="750"/>
                                          <a:pt x="4240" y="605"/>
                                          <a:pt x="4140" y="705"/>
                                        </a:cubicBezTo>
                                        <a:cubicBezTo>
                                          <a:pt x="4072" y="773"/>
                                          <a:pt x="4153" y="736"/>
                                          <a:pt x="4065" y="765"/>
                                        </a:cubicBezTo>
                                        <a:cubicBezTo>
                                          <a:pt x="4010" y="847"/>
                                          <a:pt x="4065" y="777"/>
                                          <a:pt x="3990" y="840"/>
                                        </a:cubicBezTo>
                                        <a:cubicBezTo>
                                          <a:pt x="3934" y="887"/>
                                          <a:pt x="3941" y="921"/>
                                          <a:pt x="3870" y="945"/>
                                        </a:cubicBezTo>
                                        <a:cubicBezTo>
                                          <a:pt x="3767" y="1048"/>
                                          <a:pt x="3815" y="1011"/>
                                          <a:pt x="3735" y="1065"/>
                                        </a:cubicBezTo>
                                        <a:cubicBezTo>
                                          <a:pt x="3700" y="1118"/>
                                          <a:pt x="3719" y="1109"/>
                                          <a:pt x="3660" y="1125"/>
                                        </a:cubicBezTo>
                                        <a:cubicBezTo>
                                          <a:pt x="3620" y="1136"/>
                                          <a:pt x="3540" y="1155"/>
                                          <a:pt x="3540" y="1155"/>
                                        </a:cubicBezTo>
                                        <a:cubicBezTo>
                                          <a:pt x="3415" y="1238"/>
                                          <a:pt x="3325" y="1231"/>
                                          <a:pt x="3180" y="1260"/>
                                        </a:cubicBezTo>
                                        <a:cubicBezTo>
                                          <a:pt x="3129" y="1270"/>
                                          <a:pt x="3082" y="1300"/>
                                          <a:pt x="3030" y="1305"/>
                                        </a:cubicBezTo>
                                        <a:cubicBezTo>
                                          <a:pt x="2980" y="1310"/>
                                          <a:pt x="2930" y="1315"/>
                                          <a:pt x="2880" y="1320"/>
                                        </a:cubicBezTo>
                                        <a:cubicBezTo>
                                          <a:pt x="2026" y="1295"/>
                                          <a:pt x="1170" y="1315"/>
                                          <a:pt x="315" y="1305"/>
                                        </a:cubicBezTo>
                                        <a:cubicBezTo>
                                          <a:pt x="212" y="1271"/>
                                          <a:pt x="98" y="1309"/>
                                          <a:pt x="0" y="12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AutoShape 74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861" y="6174"/>
                                    <a:ext cx="7380" cy="162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Line 75"/>
                                <wps:cNvCnPr/>
                                <wps:spPr bwMode="auto">
                                  <a:xfrm flipV="1">
                                    <a:off x="7755" y="7305"/>
                                    <a:ext cx="1" cy="9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4" name="Group 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80" y="6750"/>
                                    <a:ext cx="720" cy="540"/>
                                    <a:chOff x="13914" y="1827"/>
                                    <a:chExt cx="720" cy="540"/>
                                  </a:xfrm>
                                </wpg:grpSpPr>
                                <wps:wsp>
                                  <wps:cNvPr id="75" name="Freeform 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" name="Freeform 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27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Freeform 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007"/>
                                      <a:ext cx="39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" name="Freeform 80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14274" y="1827"/>
                                      <a:ext cx="27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9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1" y="6174"/>
                                  <a:ext cx="2160" cy="3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3" o:spid="_x0000_s1026" style="position:absolute;margin-left:562.2pt;margin-top:107.1pt;width:3in;height:2in;z-index:-251667968" coordorigin="3861,6174" coordsize="7380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">
                      <v:group id="Group 66" o:spid="_x0000_s1027" style="position:absolute;left:3861;top:6174;width:7380;height:3867" coordorigin="3861,6174" coordsize="7380,3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rect id="Rectangle 67" o:spid="_x0000_s1028" style="position:absolute;left:4605;top:8241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0n+sUA&#10;AADbAAAADwAAAGRycy9kb3ducmV2LnhtbESPQWvCQBSE7wX/w/KEXkrdWFAkzUZEkIYiSBPr+ZF9&#10;TYLZtzG7TdJ/3y0UPA4z8w2TbCfTioF611hWsFxEIIhLqxuuFJyLw/MGhPPIGlvLpOCHHGzT2UOC&#10;sbYjf9CQ+0oECLsYFdTed7GUrqzJoFvYjjh4X7Y36IPsK6l7HAPctPIlitbSYMNhocaO9jWV1/zb&#10;KBjL03Apjm/y9HTJLN+y2z7/fFfqcT7tXkF4mvw9/N/OtIL1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Sf6xQAAANsAAAAPAAAAAAAAAAAAAAAAAJgCAABkcnMv&#10;ZG93bnJldi54bWxQSwUGAAAAAAQABAD1AAAAigMAAAAA&#10;" filled="f" stroked="f"/>
                        <v:shape id="Freeform 68" o:spid="_x0000_s1029" alt="5%" style="position:absolute;left:4041;top:6534;width:6120;height:242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XxcQA&#10;AADbAAAADwAAAGRycy9kb3ducmV2LnhtbESPQWvCQBSE7wX/w/IEb83GCkFSN0EqtnopNC2Ct0f2&#10;mY3Nvg3ZrcZ/7xYKPQ4z8w2zKkfbiQsNvnWsYJ6kIIhrp1tuFHx9bh+XIHxA1tg5JgU38lAWk4cV&#10;5tpd+YMuVWhEhLDPUYEJoc+l9LUhiz5xPXH0Tm6wGKIcGqkHvEa47eRTmmbSYstxwWBPL4bq7+rH&#10;KqgO1fl9adLXA4/zlvv94ug2b0rNpuP6GUSgMfyH/9o7rSDL4PdL/AG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V8XEAAAA2wAAAA8AAAAAAAAAAAAAAAAAmAIAAGRycy9k&#10;b3ducmV2LnhtbFBLBQYAAAAABAAEAPUAAACJAwAAAAA=&#10;" path="m,c150,135,300,270,540,360v240,90,660,180,900,180c1680,540,1830,450,1980,360,2130,270,2280,60,2340,e" fillcolor="black">
                          <v:fill r:id="rId12" o:title="" type="pattern"/>
                          <v:path arrowok="t" o:connecttype="custom" o:connectlocs="0,0;1412,1618;3766,2427;5178,1618;6120,0" o:connectangles="0,0,0,0,0"/>
                        </v:shape>
                        <v:shape id="Freeform 69" o:spid="_x0000_s1030" alt="Светлый диагональный 2" style="position:absolute;left:4221;top:6354;width:5760;height:224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jY8MA&#10;AADbAAAADwAAAGRycy9kb3ducmV2LnhtbESPS4sCMRCE74L/IfSCN82sBx+zRlkURVw8+Lr3Tnpn&#10;BiedMYk6/vuNIHgsquorajJrTCVu5HxpWcFnLwFBnFldcq7geFh2RyB8QNZYWSYFD/Iwm7ZbE0y1&#10;vfOObvuQiwhhn6KCIoQ6ldJnBRn0PVsTR+/POoMhSpdL7fAe4aaS/SQZSIMlx4UCa5oXlJ33V6Og&#10;kW6bbRaHhc9Xl/V5ewqr35+xUp2P5vsLRKAmvMOv9lorGAzh+SX+A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zjY8MAAADbAAAADwAAAAAAAAAAAAAAAACYAgAAZHJzL2Rv&#10;d25yZXYueG1sUEsFBgAAAAAEAAQA9QAAAIgDAAAAAA=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329,1498;3545,2247;4874,1498;5760,0" o:connectangles="0,0,0,0,0"/>
                        </v:shape>
                        <v:shape id="Freeform 70" o:spid="_x0000_s1031" alt="10%" style="position:absolute;left:4581;top:6534;width:504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9ZsYA&#10;AADbAAAADwAAAGRycy9kb3ducmV2LnhtbESPTUvDQBCG74L/YRnBm91YMUjstmio9ENQrILXITsm&#10;0exs3N22aX+9cyh4HN55n5lnMhtcp3YUYuvZwPUoA0VcedtybeDj/enqDlRMyBY7z2TgQBFm0/Oz&#10;CRbW7/mNdptUK4FwLNBAk1JfaB2rhhzGke+JJfvywWGSMdTaBtwL3HV6nGW5dtiyXGiwp7Kh6mez&#10;dUK5KcOiPPL89nm++hy/vObfv49rYy4vhod7UImG9L98ai+tgVyeFRfxAD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d9ZsYAAADbAAAADwAAAAAAAAAAAAAAAACYAgAAZHJz&#10;L2Rvd25yZXYueG1sUEsFBgAAAAAEAAQA9QAAAIsDAAAAAA==&#10;" path="m,c150,135,300,270,540,360v240,90,660,180,900,180c1680,540,1830,450,1980,360,2130,270,2280,60,2340,e" fillcolor="black">
                          <v:fill r:id="rId14" o:title="" color2="#cff" type="pattern"/>
                          <v:path arrowok="t" o:connecttype="custom" o:connectlocs="0,0;1163,1258;3102,1887;4265,1258;5040,0" o:connectangles="0,0,0,0,0"/>
                        </v:shape>
                        <v:shape id="Freeform 71" o:spid="_x0000_s1032" alt="Светлый диагональный 2" style="position:absolute;left:4581;top:6354;width:486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/SisIA&#10;AADbAAAADwAAAGRycy9kb3ducmV2LnhtbESPQYvCMBSE7wv+h/AEb2vqHkSrUURZEcWDut6fzbMt&#10;Ni81iVr/vRGEPQ4z8w0znjamEndyvrSsoNdNQBBnVpecK/g7/H4PQPiArLGyTAqe5GE6aX2NMdX2&#10;wTu670MuIoR9igqKEOpUSp8VZNB3bU0cvbN1BkOULpfa4SPCTSV/kqQvDZYcFwqsaV5QdtnfjIJG&#10;um22XhwWPl9eV5ftMSxPm6FSnXYzG4EI1IT/8Ke90gr6Q3h/iT9AT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9KKwgAAANsAAAAPAAAAAAAAAAAAAAAAAJgCAABkcnMvZG93&#10;bnJldi54bWxQSwUGAAAAAAQABAD1AAAAhwMAAAAA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122,1258;2991,1887;4112,1258;4860,0" o:connectangles="0,0,0,0,0"/>
                        </v:shape>
                        <v:shape id="Freeform 72" o:spid="_x0000_s1033" alt="10%" style="position:absolute;left:4785;top:6174;width:4476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ADcAA&#10;AADbAAAADwAAAGRycy9kb3ducmV2LnhtbERPy4rCMBTdD/gP4Q64G9MpOqPVWEpBcCU+hmGWl+ba&#10;FJub0kStf28WwiwP573KB9uKG/W+cazgc5KAIK6cbrhW8HPafMxB+ICssXVMCh7kIV+P3laYaXfn&#10;A92OoRYxhH2GCkwIXSalrwxZ9BPXEUfu7HqLIcK+lrrHewy3rUyT5EtabDg2GOyoNFRdjlerYPFr&#10;eL5Pd+duVhZ26v8O7bAwSo3fh2IJItAQ/sUv91Yr+I7r4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XADcAAAADbAAAADwAAAAAAAAAAAAAAAACYAgAAZHJzL2Rvd25y&#10;ZXYueG1sUEsFBgAAAAAEAAQA9QAAAIUDAAAAAA==&#10;" path="m,c150,135,300,270,540,360v240,90,660,180,900,180c1680,540,1830,450,1980,360,2130,270,2280,60,2340,e" fillcolor="black">
                          <v:fill r:id="rId14" o:title="" type="pattern"/>
                          <v:path arrowok="t" o:connecttype="custom" o:connectlocs="0,0;1033,1258;2754,1887;3787,1258;4476,0" o:connectangles="0,0,0,0,0"/>
                        </v:shape>
                        <v:shape id="Freeform 73" o:spid="_x0000_s1034" style="position:absolute;left:4320;top:6345;width:6090;height:1320;visibility:visible;mso-wrap-style:square;v-text-anchor:top" coordsize="609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2tcMA&#10;AADbAAAADwAAAGRycy9kb3ducmV2LnhtbESPQWvCQBSE7wX/w/KE3uomUmwbXUULao9qi+eX7DMJ&#10;Zt/G3a2J/74rFDwOM/MNM1v0phFXcr62rCAdJSCIC6trLhX8fK9f3kH4gKyxsUwKbuRhMR88zTDT&#10;tuM9XQ+hFBHCPkMFVQhtJqUvKjLoR7Yljt7JOoMhSldK7bCLcNPIcZJMpMGa40KFLX1WVJwPv0bB&#10;auvyS8f5ZmfzsDa3j+PrPt0o9Tzsl1MQgfrwCP+3v7SCtxTuX+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K2tcMAAADbAAAADwAAAAAAAAAAAAAAAACYAgAAZHJzL2Rv&#10;d25yZXYueG1sUEsFBgAAAAAEAAQA9QAAAIgDAAAAAA==&#10;" path="m6090,v-13,51,-21,111,-60,150c5993,187,5974,180,5925,195v-132,40,-149,46,-300,60c5345,311,5042,286,4755,315v-79,26,-167,46,-240,90c4469,433,4425,465,4380,495v-15,10,-45,30,-45,30c4325,540,4319,558,4305,570v-27,24,-90,60,-90,60c4135,750,4240,605,4140,705v-68,68,13,31,-75,60c4010,847,4065,777,3990,840v-56,47,-49,81,-120,105c3767,1048,3815,1011,3735,1065v-35,53,-16,44,-75,60c3620,1136,3540,1155,3540,1155v-125,83,-215,76,-360,105c3129,1270,3082,1300,3030,1305v-50,5,-100,10,-150,15c2026,1295,1170,1315,315,1305,212,1271,98,1309,,1260e">
                          <v:path arrowok="t" o:connecttype="custom" o:connectlocs="6090,0;6030,150;5925,195;5625,255;4755,315;4515,405;4380,495;4335,525;4305,570;4215,630;4140,705;4065,765;3990,840;3870,945;3735,1065;3660,1125;3540,1155;3180,1260;3030,1305;2880,1320;315,1305;0,1260" o:connectangles="0,0,0,0,0,0,0,0,0,0,0,0,0,0,0,0,0,0,0,0,0,0"/>
                        </v:shape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AutoShape 74" o:spid="_x0000_s1035" type="#_x0000_t6" style="position:absolute;left:3861;top:6174;width:7380;height:1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DuMMA&#10;AADbAAAADwAAAGRycy9kb3ducmV2LnhtbESP0WoCMRRE3wv+Q7hC37pZhba6GkWsgiCUVvcDLpvr&#10;ZnFzsyaprn/fCIU+DjNzhpkve9uKK/nQOFYwynIQxJXTDdcKyuP2ZQIiRGSNrWNScKcAy8XgaY6F&#10;djf+push1iJBOBSowMTYFVKGypDFkLmOOHkn5y3GJH0ttcdbgttWjvP8TVpsOC0Y7GhtqDoffqyC&#10;42QzRf/5Wu8vH325OeEKzf1Lqedhv5qBiNTH//Bfe6cVvI/h8SX9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rDuMMAAADbAAAADwAAAAAAAAAAAAAAAACYAgAAZHJzL2Rv&#10;d25yZXYueG1sUEsFBgAAAAAEAAQA9QAAAIgDAAAAAA==&#10;" stroked="f"/>
                        <v:line id="Line 75" o:spid="_x0000_s1036" style="position:absolute;flip:y;visibility:visible;mso-wrap-style:square" from="7755,7305" to="7756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1DC8QAAADbAAAADwAAAGRycy9kb3ducmV2LnhtbESP0WrCQBRE34X+w3ILfdNNFVSiqxRt&#10;IfSt0Q+4Zq9JNHs3ya5J2q93C4KPw8ycYdbbwVSio9aVlhW8TyIQxJnVJecKjoev8RKE88gaK8uk&#10;4JccbDcvozXG2vb8Q13qcxEg7GJUUHhfx1K6rCCDbmJr4uCdbWvQB9nmUrfYB7ip5DSK5tJgyWGh&#10;wJp2BWXX9GYU7Pf5oblNl0mXnT5515R/9nt2UertdfhYgfA0+Gf40U60gsUM/r+EH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LUMLxAAAANsAAAAPAAAAAAAAAAAA&#10;AAAAAKECAABkcnMvZG93bnJldi54bWxQSwUGAAAAAAQABAD5AAAAkgMAAAAA&#10;" strokeweight="2pt"/>
                        <v:group id="Group 76" o:spid="_x0000_s1037" style="position:absolute;left:7380;top:6750;width:720;height:540" coordorigin="13914,1827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  <v:shape id="Freeform 77" o:spid="_x0000_s1038" style="position:absolute;left:1391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Bl78A&#10;AADbAAAADwAAAGRycy9kb3ducmV2LnhtbESPzQrCMBCE74LvEFbwpqniH9UoIgjiQbH6AGuztsVm&#10;U5qo9e2NIHgcZuYbZrFqTCmeVLvCsoJBPwJBnFpdcKbgct72ZiCcR9ZYWiYFb3KwWrZbC4y1ffGJ&#10;nonPRICwi1FB7n0VS+nSnAy6vq2Ig3eztUEfZJ1JXeMrwE0ph1E0kQYLDgs5VrTJKb0nD6PgNODj&#10;1Byuzd7do9HWvkf2uN4p1e006zkIT43/h3/tnVYwHcP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YoGXvwAAANsAAAAPAAAAAAAAAAAAAAAAAJgCAABkcnMvZG93bnJl&#10;di54bWxQSwUGAAAAAAQABAD1AAAAhA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78" o:spid="_x0000_s1039" style="position:absolute;left:1427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f4L8A&#10;AADbAAAADwAAAGRycy9kb3ducmV2LnhtbESPzQrCMBCE74LvEFbwpqkiKtUoIhTEg+LPA6zN2hab&#10;TWlirW9vBMHjMDPfMMt1a0rRUO0KywpGwwgEcWp1wZmC6yUZzEE4j6yxtEwK3uRgvep2lhhr++IT&#10;NWefiQBhF6OC3PsqltKlORl0Q1sRB+9ua4M+yDqTusZXgJtSjqNoKg0WHBZyrGibU/o4P42C04iP&#10;M3O4tXv3iCaJfU/scbNTqt9rNwsQnlr/D//aO61gNoXvl/AD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sB/gvwAAANsAAAAPAAAAAAAAAAAAAAAAAJgCAABkcnMvZG93bnJl&#10;di54bWxQSwUGAAAAAAQABAD1AAAAhA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79" o:spid="_x0000_s1040" style="position:absolute;left:13914;top:2007;width:390;height:360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d6cYA&#10;AADbAAAADwAAAGRycy9kb3ducmV2LnhtbESPQWvCQBSE74X+h+UVvBTdqKASXaW0BGoPgjYevD2y&#10;z2za7Ns0u9XUX+8KQo/DzHzDLFadrcWJWl85VjAcJCCIC6crLhXkn1l/BsIHZI21Y1LwRx5Wy8eH&#10;BabanXlLp10oRYSwT1GBCaFJpfSFIYt+4Bri6B1dazFE2ZZSt3iOcFvLUZJMpMWK44LBhl4NFd+7&#10;X6vgjTbZwa8v+83wq8qz8fNHYpofpXpP3cscRKAu/Ifv7XetYDqF25f4A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Fd6cYAAADbAAAADwAAAAAAAAAAAAAAAACYAgAAZHJz&#10;L2Rvd25yZXYueG1sUEsFBgAAAAAEAAQA9QAAAIsDAAAAAA==&#10;" path="m360,360v15,-60,30,-120,,-180c330,120,240,,180,,120,,30,150,,180e" filled="f" strokecolor="aqua" strokeweight="1.5pt">
                            <v:stroke dashstyle="dash"/>
                            <v:path arrowok="t" o:connecttype="custom" o:connectlocs="360,360;360,180;180,0;0,180" o:connectangles="0,0,0,0"/>
                          </v:shape>
                          <v:shape id="Freeform 80" o:spid="_x0000_s1041" style="position:absolute;left:14274;top:1827;width:270;height:360;flip:x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3EBsIA&#10;AADbAAAADwAAAGRycy9kb3ducmV2LnhtbERPTWvCQBC9C/0PyxR6kbrRQ1uiq4SWgsWLjR7a25Ad&#10;k9Ds7JJdTfz3zqHg8fG+V5vRdepCfWw9G5jPMlDElbct1waOh8/nN1AxIVvsPJOBK0XYrB8mK8yt&#10;H/ibLmWqlYRwzNFAk1LItY5VQw7jzAdi4U6+d5gE9rW2PQ4S7jq9yLIX7bBlaWgw0HtD1V95dgZe&#10;i9+fKR3Cbv/1MZbz63E7hMIb8/Q4FktQicZ0F/+7t1Z8Mla+yA/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cQGwgAAANsAAAAPAAAAAAAAAAAAAAAAAJgCAABkcnMvZG93&#10;bnJldi54bWxQSwUGAAAAAAQABAD1AAAAhwMAAAAA&#10;" path="m360,360v15,-60,30,-120,,-180c330,120,240,,180,,120,,30,150,,180e" filled="f" strokecolor="aqua" strokeweight="1.5pt">
                            <v:stroke dashstyle="dash"/>
                            <v:path arrowok="t" o:connecttype="custom" o:connectlocs="249,360;249,180;125,0;0,180" o:connectangles="0,0,0,0"/>
                          </v:shape>
                        </v:group>
                      </v:group>
                      <v:rect id="Rectangle 81" o:spid="_x0000_s1042" style="position:absolute;left:4401;top:6174;width:216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NS8MA&#10;AADbAAAADwAAAGRycy9kb3ducmV2LnhtbESPzW7CMBCE70i8g7VI3MChQgUCBrU0qD30wO99ZS9J&#10;RLyOYgOhT19XQupxNDPfaBar1lbiRo0vHSsYDRMQxNqZknMFx8NmMAXhA7LByjEpeJCH1bLbWWBq&#10;3J13dNuHXEQI+xQVFCHUqZReF2TRD11NHL2zayyGKJtcmgbvEW4r+ZIkr9JiyXGhwJrWBenL/moV&#10;bBE/tj+fWr9nj+9xRutTRq5Sqt9r3+YgArXhP/xsfxkFkx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nNS8MAAADbAAAADwAAAAAAAAAAAAAAAACYAgAAZHJzL2Rv&#10;d25yZXYueG1sUEsFBgAAAAAEAAQA9QAAAIgDAAAAAA==&#10;" strokecolor="whit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7488" behindDoc="1" locked="0" layoutInCell="1" allowOverlap="1">
                      <wp:simplePos x="0" y="0"/>
                      <wp:positionH relativeFrom="column">
                        <wp:posOffset>7139940</wp:posOffset>
                      </wp:positionH>
                      <wp:positionV relativeFrom="paragraph">
                        <wp:posOffset>1360170</wp:posOffset>
                      </wp:positionV>
                      <wp:extent cx="2743200" cy="1828800"/>
                      <wp:effectExtent l="0" t="0" r="0" b="0"/>
                      <wp:wrapNone/>
                      <wp:docPr id="46" name="Группа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828800"/>
                                <a:chOff x="3861" y="6174"/>
                                <a:chExt cx="7380" cy="3867"/>
                              </a:xfrm>
                            </wpg:grpSpPr>
                            <wpg:grpSp>
                              <wpg:cNvPr id="47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1" y="6174"/>
                                  <a:ext cx="7380" cy="3867"/>
                                  <a:chOff x="3861" y="6174"/>
                                  <a:chExt cx="7380" cy="3867"/>
                                </a:xfrm>
                              </wpg:grpSpPr>
                              <wps:wsp>
                                <wps:cNvPr id="48" name="Rectangl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5" y="8241"/>
                                    <a:ext cx="2520" cy="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51" descr="5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41" y="6534"/>
                                    <a:ext cx="6120" cy="242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5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52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1" y="6354"/>
                                    <a:ext cx="5760" cy="224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53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534"/>
                                    <a:ext cx="504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CC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Freeform 54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354"/>
                                    <a:ext cx="486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Freeform 55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5" y="6174"/>
                                    <a:ext cx="4476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0" y="6345"/>
                                    <a:ext cx="6090" cy="1320"/>
                                  </a:xfrm>
                                  <a:custGeom>
                                    <a:avLst/>
                                    <a:gdLst>
                                      <a:gd name="T0" fmla="*/ 6090 w 6090"/>
                                      <a:gd name="T1" fmla="*/ 0 h 1320"/>
                                      <a:gd name="T2" fmla="*/ 6030 w 6090"/>
                                      <a:gd name="T3" fmla="*/ 150 h 1320"/>
                                      <a:gd name="T4" fmla="*/ 5925 w 6090"/>
                                      <a:gd name="T5" fmla="*/ 195 h 1320"/>
                                      <a:gd name="T6" fmla="*/ 5625 w 6090"/>
                                      <a:gd name="T7" fmla="*/ 255 h 1320"/>
                                      <a:gd name="T8" fmla="*/ 4755 w 6090"/>
                                      <a:gd name="T9" fmla="*/ 315 h 1320"/>
                                      <a:gd name="T10" fmla="*/ 4515 w 6090"/>
                                      <a:gd name="T11" fmla="*/ 405 h 1320"/>
                                      <a:gd name="T12" fmla="*/ 4380 w 6090"/>
                                      <a:gd name="T13" fmla="*/ 495 h 1320"/>
                                      <a:gd name="T14" fmla="*/ 4335 w 6090"/>
                                      <a:gd name="T15" fmla="*/ 525 h 1320"/>
                                      <a:gd name="T16" fmla="*/ 4305 w 6090"/>
                                      <a:gd name="T17" fmla="*/ 570 h 1320"/>
                                      <a:gd name="T18" fmla="*/ 4215 w 6090"/>
                                      <a:gd name="T19" fmla="*/ 630 h 1320"/>
                                      <a:gd name="T20" fmla="*/ 4140 w 6090"/>
                                      <a:gd name="T21" fmla="*/ 705 h 1320"/>
                                      <a:gd name="T22" fmla="*/ 4065 w 6090"/>
                                      <a:gd name="T23" fmla="*/ 765 h 1320"/>
                                      <a:gd name="T24" fmla="*/ 3990 w 6090"/>
                                      <a:gd name="T25" fmla="*/ 840 h 1320"/>
                                      <a:gd name="T26" fmla="*/ 3870 w 6090"/>
                                      <a:gd name="T27" fmla="*/ 945 h 1320"/>
                                      <a:gd name="T28" fmla="*/ 3735 w 6090"/>
                                      <a:gd name="T29" fmla="*/ 1065 h 1320"/>
                                      <a:gd name="T30" fmla="*/ 3660 w 6090"/>
                                      <a:gd name="T31" fmla="*/ 1125 h 1320"/>
                                      <a:gd name="T32" fmla="*/ 3540 w 6090"/>
                                      <a:gd name="T33" fmla="*/ 1155 h 1320"/>
                                      <a:gd name="T34" fmla="*/ 3180 w 6090"/>
                                      <a:gd name="T35" fmla="*/ 1260 h 1320"/>
                                      <a:gd name="T36" fmla="*/ 3030 w 6090"/>
                                      <a:gd name="T37" fmla="*/ 1305 h 1320"/>
                                      <a:gd name="T38" fmla="*/ 2880 w 6090"/>
                                      <a:gd name="T39" fmla="*/ 1320 h 1320"/>
                                      <a:gd name="T40" fmla="*/ 315 w 6090"/>
                                      <a:gd name="T41" fmla="*/ 1305 h 1320"/>
                                      <a:gd name="T42" fmla="*/ 0 w 6090"/>
                                      <a:gd name="T43" fmla="*/ 1260 h 1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90" h="1320">
                                        <a:moveTo>
                                          <a:pt x="6090" y="0"/>
                                        </a:moveTo>
                                        <a:cubicBezTo>
                                          <a:pt x="6077" y="51"/>
                                          <a:pt x="6069" y="111"/>
                                          <a:pt x="6030" y="150"/>
                                        </a:cubicBezTo>
                                        <a:cubicBezTo>
                                          <a:pt x="5993" y="187"/>
                                          <a:pt x="5974" y="180"/>
                                          <a:pt x="5925" y="195"/>
                                        </a:cubicBezTo>
                                        <a:cubicBezTo>
                                          <a:pt x="5793" y="235"/>
                                          <a:pt x="5776" y="241"/>
                                          <a:pt x="5625" y="255"/>
                                        </a:cubicBezTo>
                                        <a:cubicBezTo>
                                          <a:pt x="5345" y="311"/>
                                          <a:pt x="5042" y="286"/>
                                          <a:pt x="4755" y="315"/>
                                        </a:cubicBezTo>
                                        <a:cubicBezTo>
                                          <a:pt x="4676" y="341"/>
                                          <a:pt x="4588" y="361"/>
                                          <a:pt x="4515" y="405"/>
                                        </a:cubicBezTo>
                                        <a:cubicBezTo>
                                          <a:pt x="4469" y="433"/>
                                          <a:pt x="4425" y="465"/>
                                          <a:pt x="4380" y="495"/>
                                        </a:cubicBezTo>
                                        <a:cubicBezTo>
                                          <a:pt x="4365" y="505"/>
                                          <a:pt x="4335" y="525"/>
                                          <a:pt x="4335" y="525"/>
                                        </a:cubicBezTo>
                                        <a:cubicBezTo>
                                          <a:pt x="4325" y="540"/>
                                          <a:pt x="4319" y="558"/>
                                          <a:pt x="4305" y="570"/>
                                        </a:cubicBezTo>
                                        <a:cubicBezTo>
                                          <a:pt x="4278" y="594"/>
                                          <a:pt x="4215" y="630"/>
                                          <a:pt x="4215" y="630"/>
                                        </a:cubicBezTo>
                                        <a:cubicBezTo>
                                          <a:pt x="4135" y="750"/>
                                          <a:pt x="4240" y="605"/>
                                          <a:pt x="4140" y="705"/>
                                        </a:cubicBezTo>
                                        <a:cubicBezTo>
                                          <a:pt x="4072" y="773"/>
                                          <a:pt x="4153" y="736"/>
                                          <a:pt x="4065" y="765"/>
                                        </a:cubicBezTo>
                                        <a:cubicBezTo>
                                          <a:pt x="4010" y="847"/>
                                          <a:pt x="4065" y="777"/>
                                          <a:pt x="3990" y="840"/>
                                        </a:cubicBezTo>
                                        <a:cubicBezTo>
                                          <a:pt x="3934" y="887"/>
                                          <a:pt x="3941" y="921"/>
                                          <a:pt x="3870" y="945"/>
                                        </a:cubicBezTo>
                                        <a:cubicBezTo>
                                          <a:pt x="3767" y="1048"/>
                                          <a:pt x="3815" y="1011"/>
                                          <a:pt x="3735" y="1065"/>
                                        </a:cubicBezTo>
                                        <a:cubicBezTo>
                                          <a:pt x="3700" y="1118"/>
                                          <a:pt x="3719" y="1109"/>
                                          <a:pt x="3660" y="1125"/>
                                        </a:cubicBezTo>
                                        <a:cubicBezTo>
                                          <a:pt x="3620" y="1136"/>
                                          <a:pt x="3540" y="1155"/>
                                          <a:pt x="3540" y="1155"/>
                                        </a:cubicBezTo>
                                        <a:cubicBezTo>
                                          <a:pt x="3415" y="1238"/>
                                          <a:pt x="3325" y="1231"/>
                                          <a:pt x="3180" y="1260"/>
                                        </a:cubicBezTo>
                                        <a:cubicBezTo>
                                          <a:pt x="3129" y="1270"/>
                                          <a:pt x="3082" y="1300"/>
                                          <a:pt x="3030" y="1305"/>
                                        </a:cubicBezTo>
                                        <a:cubicBezTo>
                                          <a:pt x="2980" y="1310"/>
                                          <a:pt x="2930" y="1315"/>
                                          <a:pt x="2880" y="1320"/>
                                        </a:cubicBezTo>
                                        <a:cubicBezTo>
                                          <a:pt x="2026" y="1295"/>
                                          <a:pt x="1170" y="1315"/>
                                          <a:pt x="315" y="1305"/>
                                        </a:cubicBezTo>
                                        <a:cubicBezTo>
                                          <a:pt x="212" y="1271"/>
                                          <a:pt x="98" y="1309"/>
                                          <a:pt x="0" y="12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AutoShape 57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861" y="6174"/>
                                    <a:ext cx="7380" cy="162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Line 58"/>
                                <wps:cNvCnPr/>
                                <wps:spPr bwMode="auto">
                                  <a:xfrm flipV="1">
                                    <a:off x="7755" y="7305"/>
                                    <a:ext cx="1" cy="9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7" name="Group 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80" y="6750"/>
                                    <a:ext cx="720" cy="540"/>
                                    <a:chOff x="13914" y="1827"/>
                                    <a:chExt cx="720" cy="540"/>
                                  </a:xfrm>
                                </wpg:grpSpPr>
                                <wps:wsp>
                                  <wps:cNvPr id="58" name="Freeform 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" name="Freeform 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27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Freeform 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007"/>
                                      <a:ext cx="39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Freeform 63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14274" y="1827"/>
                                      <a:ext cx="27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1" y="6174"/>
                                  <a:ext cx="2160" cy="3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" o:spid="_x0000_s1026" style="position:absolute;margin-left:562.2pt;margin-top:107.1pt;width:3in;height:2in;z-index:-251668992" coordorigin="3861,6174" coordsize="7380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">
                      <v:group id="Group 49" o:spid="_x0000_s1027" style="position:absolute;left:3861;top:6174;width:7380;height:3867" coordorigin="3861,6174" coordsize="7380,3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rect id="Rectangle 50" o:spid="_x0000_s1028" style="position:absolute;left:4605;top:8241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UBM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dQEwgAAANsAAAAPAAAAAAAAAAAAAAAAAJgCAABkcnMvZG93&#10;bnJldi54bWxQSwUGAAAAAAQABAD1AAAAhwMAAAAA&#10;" filled="f" stroked="f"/>
                        <v:shape id="Freeform 51" o:spid="_x0000_s1029" alt="5%" style="position:absolute;left:4041;top:6534;width:6120;height:242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Gf18QA&#10;AADbAAAADwAAAGRycy9kb3ducmV2LnhtbESPQWsCMRSE74L/ITyhN81apehqlNJiWy+CqwjeHpvn&#10;ZnXzsmxSXf99IxQ8DjPzDTNftrYSV2p86VjBcJCAIM6dLrlQsN+t+hMQPiBrrByTgjt5WC66nTmm&#10;2t14S9csFCJC2KeowIRQp1L63JBFP3A1cfROrrEYomwKqRu8Rbit5GuSvEmLJccFgzV9GMov2a9V&#10;kB2y82Zikq8Dt8OS6/Xo6D6/lXrpte8zEIHa8Az/t3+0gvEUH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xn9fEAAAA2wAAAA8AAAAAAAAAAAAAAAAAmAIAAGRycy9k&#10;b3ducmV2LnhtbFBLBQYAAAAABAAEAPUAAACJAwAAAAA=&#10;" path="m,c150,135,300,270,540,360v240,90,660,180,900,180c1680,540,1830,450,1980,360,2130,270,2280,60,2340,e" fillcolor="black">
                          <v:fill r:id="rId12" o:title="" type="pattern"/>
                          <v:path arrowok="t" o:connecttype="custom" o:connectlocs="0,0;1412,1618;3766,2427;5178,1618;6120,0" o:connectangles="0,0,0,0,0"/>
                        </v:shape>
                        <v:shape id="Freeform 52" o:spid="_x0000_s1030" alt="Светлый диагональный 2" style="position:absolute;left:4221;top:6354;width:5760;height:224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xqr8A&#10;AADbAAAADwAAAGRycy9kb3ducmV2LnhtbERPy4rCMBTdC/5DuIK7MVWYYaxGEWVERlz42l+ba1ts&#10;bmoStf69WQguD+c9njamEndyvrSsoN9LQBBnVpecKzjs/75+QfiArLGyTAqe5GE6abfGmGr74C3d&#10;dyEXMYR9igqKEOpUSp8VZND3bE0cubN1BkOELpfa4SOGm0oOkuRHGiw5NhRY07yg7LK7GQWNdJvs&#10;f7Ff+Hx5XV02x7A8rYdKdTvNbAQiUBM+4rd7pRV8x/XxS/wBcvI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ubGqvwAAANsAAAAPAAAAAAAAAAAAAAAAAJgCAABkcnMvZG93bnJl&#10;di54bWxQSwUGAAAAAAQABAD1AAAAhAMAAAAA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329,1498;3545,2247;4874,1498;5760,0" o:connectangles="0,0,0,0,0"/>
                        </v:shape>
                        <v:shape id="Freeform 53" o:spid="_x0000_s1031" alt="10%" style="position:absolute;left:4581;top:6534;width:504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eRsYA&#10;AADbAAAADwAAAGRycy9kb3ducmV2LnhtbESPW2sCMRSE3wv9D+EUfKtZFaWsRqmL0ovQ4gV8PWyO&#10;u1s3J2sSddtfbwqFPg4z8w0zmbWmFhdyvrKsoNdNQBDnVldcKNhtl49PIHxA1lhbJgXf5GE2vb+b&#10;YKrtldd02YRCRAj7FBWUITSplD4vyaDv2oY4egfrDIYoXSG1w2uEm1r2k2QkDVYcF0psKCspP27O&#10;JlIGmXvJfngxXC3e9v2Pz9HXaf6uVOehfR6DCNSG//Bf+1UrGPbg90v8A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EeRsYAAADbAAAADwAAAAAAAAAAAAAAAACYAgAAZHJz&#10;L2Rvd25yZXYueG1sUEsFBgAAAAAEAAQA9QAAAIsDAAAAAA==&#10;" path="m,c150,135,300,270,540,360v240,90,660,180,900,180c1680,540,1830,450,1980,360,2130,270,2280,60,2340,e" fillcolor="black">
                          <v:fill r:id="rId14" o:title="" color2="#cff" type="pattern"/>
                          <v:path arrowok="t" o:connecttype="custom" o:connectlocs="0,0;1163,1258;3102,1887;4265,1258;5040,0" o:connectangles="0,0,0,0,0"/>
                        </v:shape>
                        <v:shape id="Freeform 54" o:spid="_x0000_s1032" alt="Светлый диагональный 2" style="position:absolute;left:4581;top:6354;width:486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KRsUA&#10;AADbAAAADwAAAGRycy9kb3ducmV2LnhtbESPT2vCQBTE74V+h+UJvTUbhZY2ZhWpKKHiof65P7PP&#10;JJh9G3e3Mf32bqHQ4zAzv2Hy+WBa0ZPzjWUF4yQFQVxa3XCl4LBfPb+B8AFZY2uZFPyQh/ns8SHH&#10;TNsbf1G/C5WIEPYZKqhD6DIpfVmTQZ/Yjjh6Z+sMhihdJbXDW4SbVk7S9FUabDgu1NjRR03lZfdt&#10;FAzSbcvP5X7pq/W1uGyPYX3avCv1NBoWUxCBhvAf/msXWsHLBH6/x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4pGxQAAANsAAAAPAAAAAAAAAAAAAAAAAJgCAABkcnMv&#10;ZG93bnJldi54bWxQSwUGAAAAAAQABAD1AAAAigMAAAAA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122,1258;2991,1887;4112,1258;4860,0" o:connectangles="0,0,0,0,0"/>
                        </v:shape>
                        <v:shape id="Freeform 55" o:spid="_x0000_s1033" alt="10%" style="position:absolute;left:4785;top:6174;width:4476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CGsEA&#10;AADbAAAADwAAAGRycy9kb3ducmV2LnhtbESPzarCMBSE94LvEI7gTlO9KlqNIsIFV+If4vLQHJti&#10;c1KaqPXtjXDhLoeZ+YZZrBpbiifVvnCsYNBPQBBnThecKziffntTED4gaywdk4I3eVgt260Fptq9&#10;+EDPY8hFhLBPUYEJoUql9Jkhi77vKuLo3VxtMURZ51LX+IpwW8phkkykxYLjgsGKNoay+/FhFcwu&#10;hqf74e5WjTdrO/LXQ9nMjFLdTrOegwjUhP/wX3urFYx/4Psl/gC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CAhrBAAAA2wAAAA8AAAAAAAAAAAAAAAAAmAIAAGRycy9kb3du&#10;cmV2LnhtbFBLBQYAAAAABAAEAPUAAACGAwAAAAA=&#10;" path="m,c150,135,300,270,540,360v240,90,660,180,900,180c1680,540,1830,450,1980,360,2130,270,2280,60,2340,e" fillcolor="black">
                          <v:fill r:id="rId14" o:title="" type="pattern"/>
                          <v:path arrowok="t" o:connecttype="custom" o:connectlocs="0,0;1033,1258;2754,1887;3787,1258;4476,0" o:connectangles="0,0,0,0,0"/>
                        </v:shape>
                        <v:shape id="Freeform 56" o:spid="_x0000_s1034" style="position:absolute;left:4320;top:6345;width:6090;height:1320;visibility:visible;mso-wrap-style:square;v-text-anchor:top" coordsize="609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JTcQA&#10;AADbAAAADwAAAGRycy9kb3ducmV2LnhtbESPzW7CMBCE75V4B2srcSsOVVqVFIMoUijH8iPOm3ib&#10;RI3XwTYkvD2uVKnH0cx8o5kvB9OKKznfWFYwnSQgiEurG64UHA/50xsIH5A1tpZJwY08LBejhzlm&#10;2va8o+s+VCJC2GeooA6hy6T0ZU0G/cR2xNH7ts5giNJVUjvsI9y08jlJXqXBhuNCjR2tayp/9hej&#10;4OPTFeeei82XLUJubrNTuptulBo/Dqt3EIGG8B/+a2+1gpcUf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wSU3EAAAA2wAAAA8AAAAAAAAAAAAAAAAAmAIAAGRycy9k&#10;b3ducmV2LnhtbFBLBQYAAAAABAAEAPUAAACJAwAAAAA=&#10;" path="m6090,v-13,51,-21,111,-60,150c5993,187,5974,180,5925,195v-132,40,-149,46,-300,60c5345,311,5042,286,4755,315v-79,26,-167,46,-240,90c4469,433,4425,465,4380,495v-15,10,-45,30,-45,30c4325,540,4319,558,4305,570v-27,24,-90,60,-90,60c4135,750,4240,605,4140,705v-68,68,13,31,-75,60c4010,847,4065,777,3990,840v-56,47,-49,81,-120,105c3767,1048,3815,1011,3735,1065v-35,53,-16,44,-75,60c3620,1136,3540,1155,3540,1155v-125,83,-215,76,-360,105c3129,1270,3082,1300,3030,1305v-50,5,-100,10,-150,15c2026,1295,1170,1315,315,1305,212,1271,98,1309,,1260e">
                          <v:path arrowok="t" o:connecttype="custom" o:connectlocs="6090,0;6030,150;5925,195;5625,255;4755,315;4515,405;4380,495;4335,525;4305,570;4215,630;4140,705;4065,765;3990,840;3870,945;3735,1065;3660,1125;3540,1155;3180,1260;3030,1305;2880,1320;315,1305;0,1260" o:connectangles="0,0,0,0,0,0,0,0,0,0,0,0,0,0,0,0,0,0,0,0,0,0"/>
                        </v:shape>
                        <v:shape id="AutoShape 57" o:spid="_x0000_s1035" type="#_x0000_t6" style="position:absolute;left:3861;top:6174;width:7380;height:1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HrMIA&#10;AADbAAAADwAAAGRycy9kb3ducmV2LnhtbESP3WoCMRSE7wu+QzhC72rWwhZdjSJWoSBI/XmAw+a4&#10;WdycrEnU9e1NQejlMDPfMNN5ZxtxIx9qxwqGgwwEcel0zZWC42H9MQIRIrLGxjEpeFCA+az3NsVC&#10;uzvv6LaPlUgQDgUqMDG2hZShNGQxDFxLnLyT8xZjkr6S2uM9wW0jP7PsS1qsOS0YbGlpqDzvr1bB&#10;YbQao9/m1eby3R1XJ1ygefwq9d7vFhMQkbr4H361f7SCPIe/L+k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geswgAAANsAAAAPAAAAAAAAAAAAAAAAAJgCAABkcnMvZG93&#10;bnJldi54bWxQSwUGAAAAAAQABAD1AAAAhwMAAAAA&#10;" stroked="f"/>
                        <v:line id="Line 58" o:spid="_x0000_s1036" style="position:absolute;flip:y;visibility:visible;mso-wrap-style:square" from="7755,7305" to="7756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+888QAAADbAAAADwAAAGRycy9kb3ducmV2LnhtbESP3WrCQBSE7wu+w3KE3tWNlopE1yBR&#10;QXpX9QGO2WOSNns2Zjc/+vTdQsHLYWa+YVbJYCrRUeNKywqmkwgEcWZ1ybmC82n/tgDhPLLGyjIp&#10;uJODZD16WWGsbc9f1B19LgKEXYwKCu/rWEqXFWTQTWxNHLyrbQz6IJtc6gb7ADeVnEXRXBosOSwU&#10;WFNaUPZzbI2C7TY/3drZ4tBllx2nt/JhP9+/lXodD5slCE+Df4b/2wet4GMOf1/C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7zzxAAAANsAAAAPAAAAAAAAAAAA&#10;AAAAAKECAABkcnMvZG93bnJldi54bWxQSwUGAAAAAAQABAD5AAAAkgMAAAAA&#10;" strokeweight="2pt"/>
                        <v:group id="Group 59" o:spid="_x0000_s1037" style="position:absolute;left:7380;top:6750;width:720;height:540" coordorigin="13914,1827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<v:shape id="Freeform 60" o:spid="_x0000_s1038" style="position:absolute;left:1391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yab0A&#10;AADbAAAADwAAAGRycy9kb3ducmV2LnhtbERPSwrCMBDdC94hjODOpoo/aqOIIIgLxc8BxmZsi82k&#10;NFHr7c1CcPl4/3TVmkq8qHGlZQXDKAZBnFldcq7getkO5iCcR9ZYWSYFH3KwWnY7KSbavvlEr7PP&#10;RQhhl6CCwvs6kdJlBRl0ka2JA3e3jUEfYJNL3eA7hJtKjuJ4Kg2WHBoKrGlTUPY4P42C05CPM3O4&#10;tXv3iMdb+xnb43qnVL/XrhcgPLX+L/65d1rBJIwN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9Zyab0AAADbAAAADwAAAAAAAAAAAAAAAACYAgAAZHJzL2Rvd25yZXYu&#10;eG1sUEsFBgAAAAAEAAQA9QAAAIIDAAAAAA==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61" o:spid="_x0000_s1039" style="position:absolute;left:1427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X8r8A&#10;AADbAAAADwAAAGRycy9kb3ducmV2LnhtbESPzQrCMBCE74LvEFbwpqnibzWKCIJ4UPx5gLVZ22Kz&#10;KU3U+vZGEDwOM/MNM1/WphBPqlxuWUGvG4EgTqzOOVVwOW86ExDOI2ssLJOCNzlYLpqNOcbavvhI&#10;z5NPRYCwi1FB5n0ZS+mSjAy6ri2Jg3ezlUEfZJVKXeErwE0h+1E0kgZzDgsZlrTOKLmfHkbBsceH&#10;sdlf6527R4ONfQ/sYbVVqt2qVzMQnmr/D//aW61gOIXv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mtfyvwAAANsAAAAPAAAAAAAAAAAAAAAAAJgCAABkcnMvZG93bnJl&#10;di54bWxQSwUGAAAAAAQABAD1AAAAhA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62" o:spid="_x0000_s1040" style="position:absolute;left:13914;top:2007;width:390;height:360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TQMIA&#10;AADbAAAADwAAAGRycy9kb3ducmV2LnhtbERPz2vCMBS+C/4P4QleZKYqiHRGEUdBPQhzetjt0bw1&#10;1eala6JW/3pzGOz48f2eL1tbiRs1vnSsYDRMQBDnTpdcKDh+ZW8zED4ga6wck4IHeVguup05ptrd&#10;+ZNuh1CIGMI+RQUmhDqV0ueGLPqhq4kj9+MaiyHCppC6wXsMt5UcJ8lUWiw5NhisaW0ovxyuVsEH&#10;7bNvv32e9qNzecwmg11i6l+l+r129Q4iUBv+xX/ujVYwjevj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VNAwgAAANsAAAAPAAAAAAAAAAAAAAAAAJgCAABkcnMvZG93&#10;bnJldi54bWxQSwUGAAAAAAQABAD1AAAAhwMAAAAA&#10;" path="m360,360v15,-60,30,-120,,-180c330,120,240,,180,,120,,30,150,,180e" filled="f" strokecolor="aqua" strokeweight="1.5pt">
                            <v:stroke dashstyle="dash"/>
                            <v:path arrowok="t" o:connecttype="custom" o:connectlocs="360,360;360,180;180,0;0,180" o:connectangles="0,0,0,0"/>
                          </v:shape>
                          <v:shape id="Freeform 63" o:spid="_x0000_s1041" style="position:absolute;left:14274;top:1827;width:270;height:360;flip:x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7RsQA&#10;AADbAAAADwAAAGRycy9kb3ducmV2LnhtbESPQWvCQBSE7wX/w/IEL0U38WBLdJVgKSi92Oih3h7Z&#10;ZxLMvl2yq4n/visUehxm5htmtRlMK+7U+caygnSWgCAurW64UnA6fk7fQfiArLG1TAoe5GGzHr2s&#10;MNO252+6F6ESEcI+QwV1CC6T0pc1GfQz64ijd7GdwRBlV0ndYR/hppXzJFlIgw3HhRodbWsqr8XN&#10;KHjLzz+vdHRfh/3HUKSP0653uVVqMh7yJYhAQ/gP/7V3WsEihee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+0bEAAAA2wAAAA8AAAAAAAAAAAAAAAAAmAIAAGRycy9k&#10;b3ducmV2LnhtbFBLBQYAAAAABAAEAPUAAACJAwAAAAA=&#10;" path="m360,360v15,-60,30,-120,,-180c330,120,240,,180,,120,,30,150,,180e" filled="f" strokecolor="aqua" strokeweight="1.5pt">
                            <v:stroke dashstyle="dash"/>
                            <v:path arrowok="t" o:connecttype="custom" o:connectlocs="249,360;249,180;125,0;0,180" o:connectangles="0,0,0,0"/>
                          </v:shape>
                        </v:group>
                      </v:group>
                      <v:rect id="Rectangle 64" o:spid="_x0000_s1042" style="position:absolute;left:4401;top:6174;width:216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J58MA&#10;AADbAAAADwAAAGRycy9kb3ducmV2LnhtbESPzYvCMBTE74L/Q3iCN00VkaUaxY/K7sGD68f9kTzb&#10;YvNSmqh1//qNsLDHYWZ+w8yXra3EgxpfOlYwGiYgiLUzJecKzqfd4AOED8gGK8ek4EUelotuZ46p&#10;cU/+pscx5CJC2KeooAihTqX0uiCLfuhq4uhdXWMxRNnk0jT4jHBbyXGSTKXFkuNCgTVtCtK3490q&#10;OCBuDz+fWq+z136S0eaSkauU6vfa1QxEoDb8h//aX0bBdAzvL/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TJ58MAAADbAAAADwAAAAAAAAAAAAAAAACYAgAAZHJzL2Rv&#10;d25yZXYueG1sUEsFBgAAAAAEAAQA9QAAAIgDAAAAAA==&#10;" strokecolor="whit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6464" behindDoc="1" locked="0" layoutInCell="1" allowOverlap="1">
                      <wp:simplePos x="0" y="0"/>
                      <wp:positionH relativeFrom="column">
                        <wp:posOffset>7139940</wp:posOffset>
                      </wp:positionH>
                      <wp:positionV relativeFrom="paragraph">
                        <wp:posOffset>1360170</wp:posOffset>
                      </wp:positionV>
                      <wp:extent cx="2743200" cy="1828800"/>
                      <wp:effectExtent l="0" t="0" r="0" b="0"/>
                      <wp:wrapNone/>
                      <wp:docPr id="621" name="Группа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828800"/>
                                <a:chOff x="3861" y="6174"/>
                                <a:chExt cx="7380" cy="3867"/>
                              </a:xfrm>
                            </wpg:grpSpPr>
                            <wpg:grpSp>
                              <wpg:cNvPr id="622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1" y="6174"/>
                                  <a:ext cx="7380" cy="3867"/>
                                  <a:chOff x="3861" y="6174"/>
                                  <a:chExt cx="7380" cy="3867"/>
                                </a:xfrm>
                              </wpg:grpSpPr>
                              <wps:wsp>
                                <wps:cNvPr id="623" name="Rectangl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5" y="8241"/>
                                    <a:ext cx="2520" cy="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Freeform 34" descr="5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41" y="6534"/>
                                    <a:ext cx="6120" cy="242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5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Freeform 35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1" y="6354"/>
                                    <a:ext cx="5760" cy="224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36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534"/>
                                    <a:ext cx="504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CC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37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354"/>
                                    <a:ext cx="486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38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5" y="6174"/>
                                    <a:ext cx="4476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0" y="6345"/>
                                    <a:ext cx="6090" cy="1320"/>
                                  </a:xfrm>
                                  <a:custGeom>
                                    <a:avLst/>
                                    <a:gdLst>
                                      <a:gd name="T0" fmla="*/ 6090 w 6090"/>
                                      <a:gd name="T1" fmla="*/ 0 h 1320"/>
                                      <a:gd name="T2" fmla="*/ 6030 w 6090"/>
                                      <a:gd name="T3" fmla="*/ 150 h 1320"/>
                                      <a:gd name="T4" fmla="*/ 5925 w 6090"/>
                                      <a:gd name="T5" fmla="*/ 195 h 1320"/>
                                      <a:gd name="T6" fmla="*/ 5625 w 6090"/>
                                      <a:gd name="T7" fmla="*/ 255 h 1320"/>
                                      <a:gd name="T8" fmla="*/ 4755 w 6090"/>
                                      <a:gd name="T9" fmla="*/ 315 h 1320"/>
                                      <a:gd name="T10" fmla="*/ 4515 w 6090"/>
                                      <a:gd name="T11" fmla="*/ 405 h 1320"/>
                                      <a:gd name="T12" fmla="*/ 4380 w 6090"/>
                                      <a:gd name="T13" fmla="*/ 495 h 1320"/>
                                      <a:gd name="T14" fmla="*/ 4335 w 6090"/>
                                      <a:gd name="T15" fmla="*/ 525 h 1320"/>
                                      <a:gd name="T16" fmla="*/ 4305 w 6090"/>
                                      <a:gd name="T17" fmla="*/ 570 h 1320"/>
                                      <a:gd name="T18" fmla="*/ 4215 w 6090"/>
                                      <a:gd name="T19" fmla="*/ 630 h 1320"/>
                                      <a:gd name="T20" fmla="*/ 4140 w 6090"/>
                                      <a:gd name="T21" fmla="*/ 705 h 1320"/>
                                      <a:gd name="T22" fmla="*/ 4065 w 6090"/>
                                      <a:gd name="T23" fmla="*/ 765 h 1320"/>
                                      <a:gd name="T24" fmla="*/ 3990 w 6090"/>
                                      <a:gd name="T25" fmla="*/ 840 h 1320"/>
                                      <a:gd name="T26" fmla="*/ 3870 w 6090"/>
                                      <a:gd name="T27" fmla="*/ 945 h 1320"/>
                                      <a:gd name="T28" fmla="*/ 3735 w 6090"/>
                                      <a:gd name="T29" fmla="*/ 1065 h 1320"/>
                                      <a:gd name="T30" fmla="*/ 3660 w 6090"/>
                                      <a:gd name="T31" fmla="*/ 1125 h 1320"/>
                                      <a:gd name="T32" fmla="*/ 3540 w 6090"/>
                                      <a:gd name="T33" fmla="*/ 1155 h 1320"/>
                                      <a:gd name="T34" fmla="*/ 3180 w 6090"/>
                                      <a:gd name="T35" fmla="*/ 1260 h 1320"/>
                                      <a:gd name="T36" fmla="*/ 3030 w 6090"/>
                                      <a:gd name="T37" fmla="*/ 1305 h 1320"/>
                                      <a:gd name="T38" fmla="*/ 2880 w 6090"/>
                                      <a:gd name="T39" fmla="*/ 1320 h 1320"/>
                                      <a:gd name="T40" fmla="*/ 315 w 6090"/>
                                      <a:gd name="T41" fmla="*/ 1305 h 1320"/>
                                      <a:gd name="T42" fmla="*/ 0 w 6090"/>
                                      <a:gd name="T43" fmla="*/ 1260 h 1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90" h="1320">
                                        <a:moveTo>
                                          <a:pt x="6090" y="0"/>
                                        </a:moveTo>
                                        <a:cubicBezTo>
                                          <a:pt x="6077" y="51"/>
                                          <a:pt x="6069" y="111"/>
                                          <a:pt x="6030" y="150"/>
                                        </a:cubicBezTo>
                                        <a:cubicBezTo>
                                          <a:pt x="5993" y="187"/>
                                          <a:pt x="5974" y="180"/>
                                          <a:pt x="5925" y="195"/>
                                        </a:cubicBezTo>
                                        <a:cubicBezTo>
                                          <a:pt x="5793" y="235"/>
                                          <a:pt x="5776" y="241"/>
                                          <a:pt x="5625" y="255"/>
                                        </a:cubicBezTo>
                                        <a:cubicBezTo>
                                          <a:pt x="5345" y="311"/>
                                          <a:pt x="5042" y="286"/>
                                          <a:pt x="4755" y="315"/>
                                        </a:cubicBezTo>
                                        <a:cubicBezTo>
                                          <a:pt x="4676" y="341"/>
                                          <a:pt x="4588" y="361"/>
                                          <a:pt x="4515" y="405"/>
                                        </a:cubicBezTo>
                                        <a:cubicBezTo>
                                          <a:pt x="4469" y="433"/>
                                          <a:pt x="4425" y="465"/>
                                          <a:pt x="4380" y="495"/>
                                        </a:cubicBezTo>
                                        <a:cubicBezTo>
                                          <a:pt x="4365" y="505"/>
                                          <a:pt x="4335" y="525"/>
                                          <a:pt x="4335" y="525"/>
                                        </a:cubicBezTo>
                                        <a:cubicBezTo>
                                          <a:pt x="4325" y="540"/>
                                          <a:pt x="4319" y="558"/>
                                          <a:pt x="4305" y="570"/>
                                        </a:cubicBezTo>
                                        <a:cubicBezTo>
                                          <a:pt x="4278" y="594"/>
                                          <a:pt x="4215" y="630"/>
                                          <a:pt x="4215" y="630"/>
                                        </a:cubicBezTo>
                                        <a:cubicBezTo>
                                          <a:pt x="4135" y="750"/>
                                          <a:pt x="4240" y="605"/>
                                          <a:pt x="4140" y="705"/>
                                        </a:cubicBezTo>
                                        <a:cubicBezTo>
                                          <a:pt x="4072" y="773"/>
                                          <a:pt x="4153" y="736"/>
                                          <a:pt x="4065" y="765"/>
                                        </a:cubicBezTo>
                                        <a:cubicBezTo>
                                          <a:pt x="4010" y="847"/>
                                          <a:pt x="4065" y="777"/>
                                          <a:pt x="3990" y="840"/>
                                        </a:cubicBezTo>
                                        <a:cubicBezTo>
                                          <a:pt x="3934" y="887"/>
                                          <a:pt x="3941" y="921"/>
                                          <a:pt x="3870" y="945"/>
                                        </a:cubicBezTo>
                                        <a:cubicBezTo>
                                          <a:pt x="3767" y="1048"/>
                                          <a:pt x="3815" y="1011"/>
                                          <a:pt x="3735" y="1065"/>
                                        </a:cubicBezTo>
                                        <a:cubicBezTo>
                                          <a:pt x="3700" y="1118"/>
                                          <a:pt x="3719" y="1109"/>
                                          <a:pt x="3660" y="1125"/>
                                        </a:cubicBezTo>
                                        <a:cubicBezTo>
                                          <a:pt x="3620" y="1136"/>
                                          <a:pt x="3540" y="1155"/>
                                          <a:pt x="3540" y="1155"/>
                                        </a:cubicBezTo>
                                        <a:cubicBezTo>
                                          <a:pt x="3415" y="1238"/>
                                          <a:pt x="3325" y="1231"/>
                                          <a:pt x="3180" y="1260"/>
                                        </a:cubicBezTo>
                                        <a:cubicBezTo>
                                          <a:pt x="3129" y="1270"/>
                                          <a:pt x="3082" y="1300"/>
                                          <a:pt x="3030" y="1305"/>
                                        </a:cubicBezTo>
                                        <a:cubicBezTo>
                                          <a:pt x="2980" y="1310"/>
                                          <a:pt x="2930" y="1315"/>
                                          <a:pt x="2880" y="1320"/>
                                        </a:cubicBezTo>
                                        <a:cubicBezTo>
                                          <a:pt x="2026" y="1295"/>
                                          <a:pt x="1170" y="1315"/>
                                          <a:pt x="315" y="1305"/>
                                        </a:cubicBezTo>
                                        <a:cubicBezTo>
                                          <a:pt x="212" y="1271"/>
                                          <a:pt x="98" y="1309"/>
                                          <a:pt x="0" y="12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AutoShape 40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861" y="6174"/>
                                    <a:ext cx="7380" cy="162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Line 41"/>
                                <wps:cNvCnPr/>
                                <wps:spPr bwMode="auto">
                                  <a:xfrm flipV="1">
                                    <a:off x="7755" y="7305"/>
                                    <a:ext cx="1" cy="9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0" name="Group 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80" y="6750"/>
                                    <a:ext cx="720" cy="540"/>
                                    <a:chOff x="13914" y="1827"/>
                                    <a:chExt cx="720" cy="540"/>
                                  </a:xfrm>
                                </wpg:grpSpPr>
                                <wps:wsp>
                                  <wps:cNvPr id="41" name="Freeform 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Freeform 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27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" name="Freeform 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007"/>
                                      <a:ext cx="39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" name="Freeform 46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14274" y="1827"/>
                                      <a:ext cx="27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5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1" y="6174"/>
                                  <a:ext cx="2160" cy="3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" o:spid="_x0000_s1026" style="position:absolute;margin-left:562.2pt;margin-top:107.1pt;width:3in;height:2in;z-index:-251670016" coordorigin="3861,6174" coordsize="7380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">
                      <v:group id="Group 32" o:spid="_x0000_s1027" style="position:absolute;left:3861;top:6174;width:7380;height:3867" coordorigin="3861,6174" coordsize="7380,3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      <v:rect id="Rectangle 33" o:spid="_x0000_s1028" style="position:absolute;left:4605;top:8241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UY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ua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5RgxQAAANwAAAAPAAAAAAAAAAAAAAAAAJgCAABkcnMv&#10;ZG93bnJldi54bWxQSwUGAAAAAAQABAD1AAAAigMAAAAA&#10;" filled="f" stroked="f"/>
                        <v:shape id="Freeform 34" o:spid="_x0000_s1029" alt="5%" style="position:absolute;left:4041;top:6534;width:6120;height:242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+28IA&#10;AADbAAAADwAAAGRycy9kb3ducmV2LnhtbESPQYvCMBSE7wv+h/CEva2pCiLVKKKouxdhqwjeHs2z&#10;qTYvpYna/fdGWPA4zMw3zHTe2krcqfGlYwX9XgKCOHe65ELBYb/+GoPwAVlj5ZgU/JGH+azzMcVU&#10;uwf/0j0LhYgQ9ikqMCHUqZQ+N2TR91xNHL2zayyGKJtC6gYfEW4rOUiSkbRYclwwWNPSUH7NblZB&#10;dswuu7FJNkdu+yXXP8OTW22V+uy2iwmIQG14h//b31rBcACvL/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37bwgAAANsAAAAPAAAAAAAAAAAAAAAAAJgCAABkcnMvZG93&#10;bnJldi54bWxQSwUGAAAAAAQABAD1AAAAhwMAAAAA&#10;" path="m,c150,135,300,270,540,360v240,90,660,180,900,180c1680,540,1830,450,1980,360,2130,270,2280,60,2340,e" fillcolor="black">
                          <v:fill r:id="rId12" o:title="" type="pattern"/>
                          <v:path arrowok="t" o:connecttype="custom" o:connectlocs="0,0;1412,1618;3766,2427;5178,1618;6120,0" o:connectangles="0,0,0,0,0"/>
                        </v:shape>
                        <v:shape id="Freeform 35" o:spid="_x0000_s1030" alt="Светлый диагональный 2" style="position:absolute;left:4221;top:6354;width:5760;height:224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KfcMA&#10;AADbAAAADwAAAGRycy9kb3ducmV2LnhtbESPT4vCMBTE74LfIbwFb5qugmjXKIuiiIsH/93fNm/b&#10;YvNSk6j1228EweMwM79hJrPGVOJGzpeWFXz2EhDEmdUl5wqOh2V3BMIHZI2VZVLwIA+zabs1wVTb&#10;O+/otg+5iBD2KSooQqhTKX1WkEHfszVx9P6sMxiidLnUDu8RbirZT5KhNFhyXCiwpnlB2Xl/NQoa&#10;6bbZZnFY+Hx1WZ+3p7D6/Rkr1flovr9ABGrCO/xqr7WCwQCeX+IP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KfcMAAADbAAAADwAAAAAAAAAAAAAAAACYAgAAZHJzL2Rv&#10;d25yZXYueG1sUEsFBgAAAAAEAAQA9QAAAIgDAAAAAA=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329,1498;3545,2247;4874,1498;5760,0" o:connectangles="0,0,0,0,0"/>
                        </v:shape>
                        <v:shape id="Freeform 36" o:spid="_x0000_s1031" alt="10%" style="position:absolute;left:4581;top:6534;width:504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YfscA&#10;AADbAAAADwAAAGRycy9kb3ducmV2LnhtbESP3WoCMRSE7wXfIRyhd5r1pyJbo7SLxVahUlvo7WFz&#10;urt2c7Imqa59elMo9HKYmW+Y+bI1tTiR85VlBcNBAoI4t7riQsH722N/BsIHZI21ZVJwIQ/LRbcz&#10;x1TbM7/SaR8KESHsU1RQhtCkUvq8JIN+YBvi6H1aZzBE6QqpHZ4j3NRylCRTabDiuFBiQ1lJ+df+&#10;20TKOHPr7IdXt9vV88foZTc9HB82St302vs7EIHa8B/+az9pBeMJ/H6JP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5WH7HAAAA2wAAAA8AAAAAAAAAAAAAAAAAmAIAAGRy&#10;cy9kb3ducmV2LnhtbFBLBQYAAAAABAAEAPUAAACMAwAAAAA=&#10;" path="m,c150,135,300,270,540,360v240,90,660,180,900,180c1680,540,1830,450,1980,360,2130,270,2280,60,2340,e" fillcolor="black">
                          <v:fill r:id="rId14" o:title="" color2="#cff" type="pattern"/>
                          <v:path arrowok="t" o:connecttype="custom" o:connectlocs="0,0;1163,1258;3102,1887;4265,1258;5040,0" o:connectangles="0,0,0,0,0"/>
                        </v:shape>
                        <v:shape id="Freeform 37" o:spid="_x0000_s1032" alt="Светлый диагональный 2" style="position:absolute;left:4581;top:6354;width:486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3ksQA&#10;AADbAAAADwAAAGRycy9kb3ducmV2LnhtbESPQWvCQBSE7wX/w/IEb3WjYmnTbEQURSwequ39NftM&#10;gtm3cXfV+O/dQqHHYWa+YbJZZxpxJedrywpGwwQEcWF1zaWCr8Pq+RWED8gaG8uk4E4eZnnvKcNU&#10;2xt/0nUfShEh7FNUUIXQplL6oiKDfmhb4ugdrTMYonSl1A5vEW4aOU6SF2mw5rhQYUuLiorT/mIU&#10;dNLtiu3ysPTl+rw57b7D+ufjTalBv5u/gwjUhf/wX3ujFUym8Psl/g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R95LEAAAA2wAAAA8AAAAAAAAAAAAAAAAAmAIAAGRycy9k&#10;b3ducmV2LnhtbFBLBQYAAAAABAAEAPUAAACJAwAAAAA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122,1258;2991,1887;4112,1258;4860,0" o:connectangles="0,0,0,0,0"/>
                        </v:shape>
                        <v:shape id="Freeform 38" o:spid="_x0000_s1033" alt="10%" style="position:absolute;left:4785;top:6174;width:4476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EIsQA&#10;AADbAAAADwAAAGRycy9kb3ducmV2LnhtbESPzWrDMBCE74W8g9hAb41ctwmxGyUEQ6Gn0PwQelys&#10;tWVqrYyl2u7bR4VCjsPMfMNsdpNtxUC9bxwreF4kIIhLpxuuFVzO709rED4ga2wdk4Jf8rDbzh42&#10;mGs38pGGU6hFhLDPUYEJocul9KUhi37hOuLoVa63GKLsa6l7HCPctjJNkpW02HBcMNhRYaj8Pv1Y&#10;BdnV8PozPVTdstjbV/91bKfMKPU4n/ZvIAJN4R7+b39oBS8r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RCLEAAAA2wAAAA8AAAAAAAAAAAAAAAAAmAIAAGRycy9k&#10;b3ducmV2LnhtbFBLBQYAAAAABAAEAPUAAACJAwAAAAA=&#10;" path="m,c150,135,300,270,540,360v240,90,660,180,900,180c1680,540,1830,450,1980,360,2130,270,2280,60,2340,e" fillcolor="black">
                          <v:fill r:id="rId14" o:title="" type="pattern"/>
                          <v:path arrowok="t" o:connecttype="custom" o:connectlocs="0,0;1033,1258;2754,1887;3787,1258;4476,0" o:connectangles="0,0,0,0,0"/>
                        </v:shape>
                        <v:shape id="Freeform 39" o:spid="_x0000_s1034" style="position:absolute;left:4320;top:6345;width:6090;height:1320;visibility:visible;mso-wrap-style:square;v-text-anchor:top" coordsize="609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0ymsQA&#10;AADbAAAADwAAAGRycy9kb3ducmV2LnhtbESPzW7CMBCE75V4B2uReisOtKJtwCBaiZ9jSaueN/GS&#10;RMTrYLskvD1GQupxNDPfaObL3jTiTM7XlhWMRwkI4sLqmksFP9/rpzcQPiBrbCyTggt5WC4GD3NM&#10;te14T+cslCJC2KeooAqhTaX0RUUG/ci2xNE7WGcwROlKqR12EW4aOUmSqTRYc1yosKXPiopj9mcU&#10;fGxdfuo433zZPKzN5f33ZT/eKPU47FczEIH68B++t3dawfMr3L7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9MprEAAAA2wAAAA8AAAAAAAAAAAAAAAAAmAIAAGRycy9k&#10;b3ducmV2LnhtbFBLBQYAAAAABAAEAPUAAACJAwAAAAA=&#10;" path="m6090,v-13,51,-21,111,-60,150c5993,187,5974,180,5925,195v-132,40,-149,46,-300,60c5345,311,5042,286,4755,315v-79,26,-167,46,-240,90c4469,433,4425,465,4380,495v-15,10,-45,30,-45,30c4325,540,4319,558,4305,570v-27,24,-90,60,-90,60c4135,750,4240,605,4140,705v-68,68,13,31,-75,60c4010,847,4065,777,3990,840v-56,47,-49,81,-120,105c3767,1048,3815,1011,3735,1065v-35,53,-16,44,-75,60c3620,1136,3540,1155,3540,1155v-125,83,-215,76,-360,105c3129,1270,3082,1300,3030,1305v-50,5,-100,10,-150,15c2026,1295,1170,1315,315,1305,212,1271,98,1309,,1260e">
                          <v:path arrowok="t" o:connecttype="custom" o:connectlocs="6090,0;6030,150;5925,195;5625,255;4755,315;4515,405;4380,495;4335,525;4305,570;4215,630;4140,705;4065,765;3990,840;3870,945;3735,1065;3660,1125;3540,1155;3180,1260;3030,1305;2880,1320;315,1305;0,1260" o:connectangles="0,0,0,0,0,0,0,0,0,0,0,0,0,0,0,0,0,0,0,0,0,0"/>
                        </v:shape>
                        <v:shape id="AutoShape 40" o:spid="_x0000_s1035" type="#_x0000_t6" style="position:absolute;left:3861;top:6174;width:7380;height:1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Nkr8A&#10;AADbAAAADwAAAGRycy9kb3ducmV2LnhtbERPy4rCMBTdC/MP4Q6401RFcTpGkVFBEMTXB1yaa1Ns&#10;bjpJ1Pr3ZjEwy8N5zxatrcWDfKgcKxj0MxDEhdMVlwou501vCiJEZI21Y1LwogCL+Udnhrl2Tz7S&#10;4xRLkUI45KjAxNjkUobCkMXQdw1x4q7OW4wJ+lJqj88Ubms5zLKJtFhxajDY0I+h4na6WwXn6foL&#10;/X5c7n5X7WV9xSWa10Gp7me7/AYRqY3/4j/3VisYpbHpS/oB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OE2SvwAAANsAAAAPAAAAAAAAAAAAAAAAAJgCAABkcnMvZG93bnJl&#10;di54bWxQSwUGAAAAAAQABAD1AAAAhAMAAAAA&#10;" stroked="f"/>
                        <v:line id="Line 41" o:spid="_x0000_s1036" style="position:absolute;flip:y;visibility:visible;mso-wrap-style:square" from="7755,7305" to="7756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/NIcQAAADbAAAADwAAAGRycy9kb3ducmV2LnhtbESP0WrCQBRE3wv9h+UKfasbFUpM3YSS&#10;tCB9q/EDbrPXJDZ7N2bXGP36bqHg4zAzZ5hNNplOjDS41rKCxTwCQVxZ3XKtYF9+PMcgnEfW2Fkm&#10;BVdykKWPDxtMtL3wF407X4sAYZeggsb7PpHSVQ0ZdHPbEwfvYAeDPsihlnrAS4CbTi6j6EUabDks&#10;NNhT3lD1szsbBUVRl6fzMt6O1fc756f2Zj9XR6WeZtPbKwhPk7+H/9tbrWC1hr8v4Qf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r80hxAAAANsAAAAPAAAAAAAAAAAA&#10;AAAAAKECAABkcnMvZG93bnJldi54bWxQSwUGAAAAAAQABAD5AAAAkgMAAAAA&#10;" strokeweight="2pt"/>
                        <v:group id="Group 42" o:spid="_x0000_s1037" style="position:absolute;left:7380;top:6750;width:720;height:540" coordorigin="13914,1827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<v:shape id="Freeform 43" o:spid="_x0000_s1038" style="position:absolute;left:1391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NKb8A&#10;AADbAAAADwAAAGRycy9kb3ducmV2LnhtbESPzQrCMBCE74LvEFbwpmmlqFSjiCCIB8WfB1ibtS02&#10;m9JErW9vBMHjMDPfMPNlayrxpMaVlhXEwwgEcWZ1ybmCy3kzmIJwHlljZZkUvMnBctHtzDHV9sVH&#10;ep58LgKEXYoKCu/rVEqXFWTQDW1NHLybbQz6IJtc6gZfAW4qOYqisTRYclgosKZ1Qdn99DAKjjEf&#10;JmZ/bXfuHiUb+07sYbVVqt9rVzMQnlr/D//aW60gieH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NU0pvwAAANsAAAAPAAAAAAAAAAAAAAAAAJgCAABkcnMvZG93bnJl&#10;di54bWxQSwUGAAAAAAQABAD1AAAAhA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44" o:spid="_x0000_s1039" style="position:absolute;left:1427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TXr8A&#10;AADbAAAADwAAAGRycy9kb3ducmV2LnhtbESPzQrCMBCE74LvEFbwZlOlqFSjiCCIB8WfB1ibtS02&#10;m9JErW9vBMHjMDPfMPNlayrxpMaVlhUMoxgEcWZ1ybmCy3kzmIJwHlljZZkUvMnBctHtzDHV9sVH&#10;ep58LgKEXYoKCu/rVEqXFWTQRbYmDt7NNgZ9kE0udYOvADeVHMXxWBosOSwUWNO6oOx+ehgFxyEf&#10;JmZ/bXfuHicb+07sYbVVqt9rVzMQnlr/D//aW60gGcH3S/g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59NevwAAANsAAAAPAAAAAAAAAAAAAAAAAJgCAABkcnMvZG93bnJl&#10;di54bWxQSwUGAAAAAAQABAD1AAAAhA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45" o:spid="_x0000_s1040" style="position:absolute;left:13914;top:2007;width:390;height:360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RV8YA&#10;AADbAAAADwAAAGRycy9kb3ducmV2LnhtbESPQWsCMRSE70L/Q3gFL6JZtRRZjVIqC9aDoNWDt8fm&#10;udl287Juom799U2h4HGYmW+Y2aK1lbhS40vHCoaDBARx7nTJhYL9Z9afgPABWWPlmBT8kIfF/Kkz&#10;w1S7G2/puguFiBD2KSowIdSplD43ZNEPXE0cvZNrLIYom0LqBm8Rbis5SpJXabHkuGCwpndD+ffu&#10;YhUsaZMd/cf9sBl+lfts3Fsnpj4r1X1u36YgArXhEf5vr7SClzH8fY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aRV8YAAADbAAAADwAAAAAAAAAAAAAAAACYAgAAZHJz&#10;L2Rvd25yZXYueG1sUEsFBgAAAAAEAAQA9QAAAIsDAAAAAA==&#10;" path="m360,360v15,-60,30,-120,,-180c330,120,240,,180,,120,,30,150,,180e" filled="f" strokecolor="aqua" strokeweight="1.5pt">
                            <v:stroke dashstyle="dash"/>
                            <v:path arrowok="t" o:connecttype="custom" o:connectlocs="360,360;360,180;180,0;0,180" o:connectangles="0,0,0,0"/>
                          </v:shape>
                          <v:shape id="Freeform 46" o:spid="_x0000_s1041" style="position:absolute;left:14274;top:1827;width:270;height:360;flip:x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wEvsUA&#10;AADbAAAADwAAAGRycy9kb3ducmV2LnhtbESPQWvCQBSE74L/YXlCL1I3FrElukpQChYvGj3U2yP7&#10;moRm3y7ZrYn/visIHoeZ+YZZrnvTiCu1vrasYDpJQBAXVtdcKjifPl8/QPiArLGxTApu5GG9Gg6W&#10;mGrb8ZGueShFhLBPUUEVgkul9EVFBv3EOuLo/djWYIiyLaVusYtw08i3JJlLgzXHhQodbSoqfvM/&#10;o+A9u3yP6eT2h69tn09v513nMqvUy6jPFiAC9eEZfrR3WsFsBvc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AS+xQAAANsAAAAPAAAAAAAAAAAAAAAAAJgCAABkcnMv&#10;ZG93bnJldi54bWxQSwUGAAAAAAQABAD1AAAAigMAAAAA&#10;" path="m360,360v15,-60,30,-120,,-180c330,120,240,,180,,120,,30,150,,180e" filled="f" strokecolor="aqua" strokeweight="1.5pt">
                            <v:stroke dashstyle="dash"/>
                            <v:path arrowok="t" o:connecttype="custom" o:connectlocs="249,360;249,180;125,0;0,180" o:connectangles="0,0,0,0"/>
                          </v:shape>
                        </v:group>
                      </v:group>
                      <v:rect id="Rectangle 47" o:spid="_x0000_s1042" style="position:absolute;left:4401;top:6174;width:216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N88MA&#10;AADbAAAADwAAAGRycy9kb3ducmV2LnhtbESPQWvCQBSE70L/w/IEb7pRVCR1Fasp7cGDje39sfua&#10;BLNvQ3bV6K/vCkKPw8x8wyzXna3FhVpfOVYwHiUgiLUzFRcKvo/vwwUIH5AN1o5JwY08rFcvvSWm&#10;xl35iy55KESEsE9RQRlCk0rpdUkW/cg1xNH7da3FEGVbSNPiNcJtLSdJMpcWK44LJTa0LUmf8rNV&#10;cEDcHe4fWr9lt/00o+1PRq5WatDvNq8gAnXhP/xsfxoF0xk8vs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gN88MAAADbAAAADwAAAAAAAAAAAAAAAACYAgAAZHJzL2Rv&#10;d25yZXYueG1sUEsFBgAAAAAEAAQA9QAAAIgDAAAAAA==&#10;" strokecolor="white"/>
                    </v:group>
                  </w:pict>
                </mc:Fallback>
              </mc:AlternateContent>
            </w:r>
            <w:r w:rsidR="00C463D6" w:rsidRPr="00931DC6">
              <w:rPr>
                <w:rFonts w:ascii="Bookman Old Style" w:hAnsi="Bookman Old Style"/>
                <w:b/>
                <w:sz w:val="28"/>
              </w:rPr>
              <w:t>______________</w:t>
            </w:r>
          </w:p>
        </w:tc>
      </w:tr>
      <w:tr w:rsidR="008D1184" w:rsidRPr="00931DC6" w:rsidTr="00870DCF">
        <w:tc>
          <w:tcPr>
            <w:tcW w:w="2886" w:type="dxa"/>
            <w:shd w:val="clear" w:color="auto" w:fill="auto"/>
            <w:vAlign w:val="center"/>
          </w:tcPr>
          <w:p w:rsidR="00BF5ED7" w:rsidRDefault="00BF5ED7" w:rsidP="00931DC6">
            <w:pPr>
              <w:spacing w:after="0" w:line="240" w:lineRule="auto"/>
              <w:jc w:val="center"/>
              <w:rPr>
                <w:sz w:val="48"/>
                <w:szCs w:val="56"/>
              </w:rPr>
            </w:pPr>
          </w:p>
          <w:p w:rsidR="00C463D6" w:rsidRPr="00931DC6" w:rsidRDefault="00C463D6" w:rsidP="00931DC6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 w:rsidRPr="00931DC6">
              <w:rPr>
                <w:sz w:val="56"/>
                <w:szCs w:val="56"/>
              </w:rPr>
              <w:t>KZ</w:t>
            </w:r>
          </w:p>
          <w:p w:rsidR="00C463D6" w:rsidRPr="00931DC6" w:rsidRDefault="00931DC6" w:rsidP="00931DC6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56"/>
                <w:szCs w:val="56"/>
              </w:rPr>
            </w:pPr>
            <w:r w:rsidRPr="00931DC6">
              <w:rPr>
                <w:sz w:val="56"/>
                <w:szCs w:val="56"/>
              </w:rPr>
              <w:t>________</w:t>
            </w:r>
            <w:r w:rsidR="00B52833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1584" behindDoc="1" locked="0" layoutInCell="1" allowOverlap="1">
                      <wp:simplePos x="0" y="0"/>
                      <wp:positionH relativeFrom="column">
                        <wp:posOffset>7139940</wp:posOffset>
                      </wp:positionH>
                      <wp:positionV relativeFrom="paragraph">
                        <wp:posOffset>1360170</wp:posOffset>
                      </wp:positionV>
                      <wp:extent cx="2743200" cy="1828800"/>
                      <wp:effectExtent l="0" t="0" r="0" b="0"/>
                      <wp:wrapNone/>
                      <wp:docPr id="97" name="Группа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828800"/>
                                <a:chOff x="3861" y="6174"/>
                                <a:chExt cx="7380" cy="3867"/>
                              </a:xfrm>
                            </wpg:grpSpPr>
                            <wpg:grpSp>
                              <wpg:cNvPr id="98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1" y="6174"/>
                                  <a:ext cx="7380" cy="3867"/>
                                  <a:chOff x="3861" y="6174"/>
                                  <a:chExt cx="7380" cy="3867"/>
                                </a:xfrm>
                              </wpg:grpSpPr>
                              <wps:wsp>
                                <wps:cNvPr id="99" name="Rectangl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5" y="8241"/>
                                    <a:ext cx="2520" cy="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Freeform 102" descr="5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41" y="6534"/>
                                    <a:ext cx="6120" cy="242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5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reeform 103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1" y="6354"/>
                                    <a:ext cx="5760" cy="224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Freeform 104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534"/>
                                    <a:ext cx="504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CC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Freeform 105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354"/>
                                    <a:ext cx="486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Freeform 106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5" y="6174"/>
                                    <a:ext cx="4476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0" y="6345"/>
                                    <a:ext cx="6090" cy="1320"/>
                                  </a:xfrm>
                                  <a:custGeom>
                                    <a:avLst/>
                                    <a:gdLst>
                                      <a:gd name="T0" fmla="*/ 6090 w 6090"/>
                                      <a:gd name="T1" fmla="*/ 0 h 1320"/>
                                      <a:gd name="T2" fmla="*/ 6030 w 6090"/>
                                      <a:gd name="T3" fmla="*/ 150 h 1320"/>
                                      <a:gd name="T4" fmla="*/ 5925 w 6090"/>
                                      <a:gd name="T5" fmla="*/ 195 h 1320"/>
                                      <a:gd name="T6" fmla="*/ 5625 w 6090"/>
                                      <a:gd name="T7" fmla="*/ 255 h 1320"/>
                                      <a:gd name="T8" fmla="*/ 4755 w 6090"/>
                                      <a:gd name="T9" fmla="*/ 315 h 1320"/>
                                      <a:gd name="T10" fmla="*/ 4515 w 6090"/>
                                      <a:gd name="T11" fmla="*/ 405 h 1320"/>
                                      <a:gd name="T12" fmla="*/ 4380 w 6090"/>
                                      <a:gd name="T13" fmla="*/ 495 h 1320"/>
                                      <a:gd name="T14" fmla="*/ 4335 w 6090"/>
                                      <a:gd name="T15" fmla="*/ 525 h 1320"/>
                                      <a:gd name="T16" fmla="*/ 4305 w 6090"/>
                                      <a:gd name="T17" fmla="*/ 570 h 1320"/>
                                      <a:gd name="T18" fmla="*/ 4215 w 6090"/>
                                      <a:gd name="T19" fmla="*/ 630 h 1320"/>
                                      <a:gd name="T20" fmla="*/ 4140 w 6090"/>
                                      <a:gd name="T21" fmla="*/ 705 h 1320"/>
                                      <a:gd name="T22" fmla="*/ 4065 w 6090"/>
                                      <a:gd name="T23" fmla="*/ 765 h 1320"/>
                                      <a:gd name="T24" fmla="*/ 3990 w 6090"/>
                                      <a:gd name="T25" fmla="*/ 840 h 1320"/>
                                      <a:gd name="T26" fmla="*/ 3870 w 6090"/>
                                      <a:gd name="T27" fmla="*/ 945 h 1320"/>
                                      <a:gd name="T28" fmla="*/ 3735 w 6090"/>
                                      <a:gd name="T29" fmla="*/ 1065 h 1320"/>
                                      <a:gd name="T30" fmla="*/ 3660 w 6090"/>
                                      <a:gd name="T31" fmla="*/ 1125 h 1320"/>
                                      <a:gd name="T32" fmla="*/ 3540 w 6090"/>
                                      <a:gd name="T33" fmla="*/ 1155 h 1320"/>
                                      <a:gd name="T34" fmla="*/ 3180 w 6090"/>
                                      <a:gd name="T35" fmla="*/ 1260 h 1320"/>
                                      <a:gd name="T36" fmla="*/ 3030 w 6090"/>
                                      <a:gd name="T37" fmla="*/ 1305 h 1320"/>
                                      <a:gd name="T38" fmla="*/ 2880 w 6090"/>
                                      <a:gd name="T39" fmla="*/ 1320 h 1320"/>
                                      <a:gd name="T40" fmla="*/ 315 w 6090"/>
                                      <a:gd name="T41" fmla="*/ 1305 h 1320"/>
                                      <a:gd name="T42" fmla="*/ 0 w 6090"/>
                                      <a:gd name="T43" fmla="*/ 1260 h 1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90" h="1320">
                                        <a:moveTo>
                                          <a:pt x="6090" y="0"/>
                                        </a:moveTo>
                                        <a:cubicBezTo>
                                          <a:pt x="6077" y="51"/>
                                          <a:pt x="6069" y="111"/>
                                          <a:pt x="6030" y="150"/>
                                        </a:cubicBezTo>
                                        <a:cubicBezTo>
                                          <a:pt x="5993" y="187"/>
                                          <a:pt x="5974" y="180"/>
                                          <a:pt x="5925" y="195"/>
                                        </a:cubicBezTo>
                                        <a:cubicBezTo>
                                          <a:pt x="5793" y="235"/>
                                          <a:pt x="5776" y="241"/>
                                          <a:pt x="5625" y="255"/>
                                        </a:cubicBezTo>
                                        <a:cubicBezTo>
                                          <a:pt x="5345" y="311"/>
                                          <a:pt x="5042" y="286"/>
                                          <a:pt x="4755" y="315"/>
                                        </a:cubicBezTo>
                                        <a:cubicBezTo>
                                          <a:pt x="4676" y="341"/>
                                          <a:pt x="4588" y="361"/>
                                          <a:pt x="4515" y="405"/>
                                        </a:cubicBezTo>
                                        <a:cubicBezTo>
                                          <a:pt x="4469" y="433"/>
                                          <a:pt x="4425" y="465"/>
                                          <a:pt x="4380" y="495"/>
                                        </a:cubicBezTo>
                                        <a:cubicBezTo>
                                          <a:pt x="4365" y="505"/>
                                          <a:pt x="4335" y="525"/>
                                          <a:pt x="4335" y="525"/>
                                        </a:cubicBezTo>
                                        <a:cubicBezTo>
                                          <a:pt x="4325" y="540"/>
                                          <a:pt x="4319" y="558"/>
                                          <a:pt x="4305" y="570"/>
                                        </a:cubicBezTo>
                                        <a:cubicBezTo>
                                          <a:pt x="4278" y="594"/>
                                          <a:pt x="4215" y="630"/>
                                          <a:pt x="4215" y="630"/>
                                        </a:cubicBezTo>
                                        <a:cubicBezTo>
                                          <a:pt x="4135" y="750"/>
                                          <a:pt x="4240" y="605"/>
                                          <a:pt x="4140" y="705"/>
                                        </a:cubicBezTo>
                                        <a:cubicBezTo>
                                          <a:pt x="4072" y="773"/>
                                          <a:pt x="4153" y="736"/>
                                          <a:pt x="4065" y="765"/>
                                        </a:cubicBezTo>
                                        <a:cubicBezTo>
                                          <a:pt x="4010" y="847"/>
                                          <a:pt x="4065" y="777"/>
                                          <a:pt x="3990" y="840"/>
                                        </a:cubicBezTo>
                                        <a:cubicBezTo>
                                          <a:pt x="3934" y="887"/>
                                          <a:pt x="3941" y="921"/>
                                          <a:pt x="3870" y="945"/>
                                        </a:cubicBezTo>
                                        <a:cubicBezTo>
                                          <a:pt x="3767" y="1048"/>
                                          <a:pt x="3815" y="1011"/>
                                          <a:pt x="3735" y="1065"/>
                                        </a:cubicBezTo>
                                        <a:cubicBezTo>
                                          <a:pt x="3700" y="1118"/>
                                          <a:pt x="3719" y="1109"/>
                                          <a:pt x="3660" y="1125"/>
                                        </a:cubicBezTo>
                                        <a:cubicBezTo>
                                          <a:pt x="3620" y="1136"/>
                                          <a:pt x="3540" y="1155"/>
                                          <a:pt x="3540" y="1155"/>
                                        </a:cubicBezTo>
                                        <a:cubicBezTo>
                                          <a:pt x="3415" y="1238"/>
                                          <a:pt x="3325" y="1231"/>
                                          <a:pt x="3180" y="1260"/>
                                        </a:cubicBezTo>
                                        <a:cubicBezTo>
                                          <a:pt x="3129" y="1270"/>
                                          <a:pt x="3082" y="1300"/>
                                          <a:pt x="3030" y="1305"/>
                                        </a:cubicBezTo>
                                        <a:cubicBezTo>
                                          <a:pt x="2980" y="1310"/>
                                          <a:pt x="2930" y="1315"/>
                                          <a:pt x="2880" y="1320"/>
                                        </a:cubicBezTo>
                                        <a:cubicBezTo>
                                          <a:pt x="2026" y="1295"/>
                                          <a:pt x="1170" y="1315"/>
                                          <a:pt x="315" y="1305"/>
                                        </a:cubicBezTo>
                                        <a:cubicBezTo>
                                          <a:pt x="212" y="1271"/>
                                          <a:pt x="98" y="1309"/>
                                          <a:pt x="0" y="12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AutoShape 108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861" y="6174"/>
                                    <a:ext cx="7380" cy="162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Line 109"/>
                                <wps:cNvCnPr/>
                                <wps:spPr bwMode="auto">
                                  <a:xfrm flipV="1">
                                    <a:off x="7755" y="7305"/>
                                    <a:ext cx="1" cy="9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8" name="Group 1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80" y="6750"/>
                                    <a:ext cx="720" cy="540"/>
                                    <a:chOff x="13914" y="1827"/>
                                    <a:chExt cx="720" cy="540"/>
                                  </a:xfrm>
                                </wpg:grpSpPr>
                                <wps:wsp>
                                  <wps:cNvPr id="109" name="Freeform 1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0" name="Freeform 1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27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1" name="Freeform 1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007"/>
                                      <a:ext cx="39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2" name="Freeform 114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14274" y="1827"/>
                                      <a:ext cx="27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13" name="Rectangl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1" y="6174"/>
                                  <a:ext cx="2160" cy="3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7" o:spid="_x0000_s1026" style="position:absolute;margin-left:562.2pt;margin-top:107.1pt;width:3in;height:2in;z-index:-251664896" coordorigin="3861,6174" coordsize="7380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">
                      <v:group id="Group 100" o:spid="_x0000_s1027" style="position:absolute;left:3861;top:6174;width:7380;height:3867" coordorigin="3861,6174" coordsize="7380,3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<v:rect id="Rectangle 101" o:spid="_x0000_s1028" style="position:absolute;left:4605;top:8241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Vd2MUA&#10;AADbAAAADwAAAGRycy9kb3ducmV2LnhtbESPT2vCQBTE74LfYXlCL1I3eigmdRURxFAKYvxzfmRf&#10;k9Ds25hdk/TbdwsFj8PM/IZZbQZTi45aV1lWMJ9FIIhzqysuFFzO+9clCOeRNdaWScEPOdisx6MV&#10;Jtr2fKIu84UIEHYJKii9bxIpXV6SQTezDXHwvmxr0AfZFlK32Ae4qeUiit6kwYrDQokN7UrKv7OH&#10;UdDnx+52/jzI4/SWWr6n9112/VDqZTJs30F4Gvwz/N9OtYI4hr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V3YxQAAANsAAAAPAAAAAAAAAAAAAAAAAJgCAABkcnMv&#10;ZG93bnJldi54bWxQSwUGAAAAAAQABAD1AAAAigMAAAAA&#10;" filled="f" stroked="f"/>
                        <v:shape id="Freeform 102" o:spid="_x0000_s1029" alt="5%" style="position:absolute;left:4041;top:6534;width:6120;height:242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p3cUA&#10;AADcAAAADwAAAGRycy9kb3ducmV2LnhtbESPQUsDMRCF70L/Q5iCNzepBSlr0yIttnoRukrB27AZ&#10;N6ubybJJ2/XfOwehtxnem/e+Wa7H0KkzDamNbGFWGFDEdXQtNxY+3p/vFqBSRnbYRSYLv5RgvZrc&#10;LLF08cIHOle5URLCqUQLPue+1DrVngKmIvbEon3FIWCWdWi0G/Ai4aHT98Y86IAtS4PHnjae6p/q&#10;FCxUx+r7beHN7sjjrOX+df4Zt3trb6fj0yOoTGO+mv+vX5zgG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WndxQAAANwAAAAPAAAAAAAAAAAAAAAAAJgCAABkcnMv&#10;ZG93bnJldi54bWxQSwUGAAAAAAQABAD1AAAAigMAAAAA&#10;" path="m,c150,135,300,270,540,360v240,90,660,180,900,180c1680,540,1830,450,1980,360,2130,270,2280,60,2340,e" fillcolor="black">
                          <v:fill r:id="rId12" o:title="" type="pattern"/>
                          <v:path arrowok="t" o:connecttype="custom" o:connectlocs="0,0;1412,1618;3766,2427;5178,1618;6120,0" o:connectangles="0,0,0,0,0"/>
                        </v:shape>
                        <v:shape id="Freeform 103" o:spid="_x0000_s1030" alt="Светлый диагональный 2" style="position:absolute;left:4221;top:6354;width:5760;height:224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iwMAA&#10;AADcAAAADwAAAGRycy9kb3ducmV2LnhtbERPS4vCMBC+L/gfwgje1lQPol2jLIoiigdf99lmti02&#10;k5pErf/eCIK3+fieM542phI3cr60rKDXTUAQZ1aXnCs4HhbfQxA+IGusLJOCB3mYTlpfY0y1vfOO&#10;bvuQixjCPkUFRQh1KqXPCjLou7Ymjty/dQZDhC6X2uE9hptK9pNkIA2WHBsKrGlWUHbeX42CRrpt&#10;tp4f5j5fXlbn7Sks/zYjpTrt5vcHRKAmfMRv90rH+UkPXs/EC+T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4YiwMAAAADcAAAADwAAAAAAAAAAAAAAAACYAgAAZHJzL2Rvd25y&#10;ZXYueG1sUEsFBgAAAAAEAAQA9QAAAIUDAAAAAA=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329,1498;3545,2247;4874,1498;5760,0" o:connectangles="0,0,0,0,0"/>
                        </v:shape>
                        <v:shape id="Freeform 104" o:spid="_x0000_s1031" alt="10%" style="position:absolute;left:4581;top:6534;width:504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hyMgA&#10;AADcAAAADwAAAGRycy9kb3ducmV2LnhtbESP3WrCQBCF7wt9h2UKvaubRioSXaUNSq2C4g/0dshO&#10;k7TZ2XR3q2mf3i0I3s1wzvnmzHjamUYcyfnasoLHXgKCuLC65lLBYT9/GILwAVljY5kU/JKH6eT2&#10;ZoyZtife0nEXShEh7DNUUIXQZlL6oiKDvmdb4qh9WGcwxNWVUjs8RbhpZJokA2mw5nihwpbyioqv&#10;3Y+JlH7uXvM/nj2tZm/v6Xoz+Px+WSp1f9c9j0AE6sLVfEkvdKyfpPD/TJxAT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U6HIyAAAANwAAAAPAAAAAAAAAAAAAAAAAJgCAABk&#10;cnMvZG93bnJldi54bWxQSwUGAAAAAAQABAD1AAAAjQMAAAAA&#10;" path="m,c150,135,300,270,540,360v240,90,660,180,900,180c1680,540,1830,450,1980,360,2130,270,2280,60,2340,e" fillcolor="black">
                          <v:fill r:id="rId14" o:title="" color2="#cff" type="pattern"/>
                          <v:path arrowok="t" o:connecttype="custom" o:connectlocs="0,0;1163,1258;3102,1887;4265,1258;5040,0" o:connectangles="0,0,0,0,0"/>
                        </v:shape>
                        <v:shape id="Freeform 105" o:spid="_x0000_s1032" alt="Светлый диагональный 2" style="position:absolute;left:4581;top:6354;width:486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ZLMMA&#10;AADcAAAADwAAAGRycy9kb3ducmV2LnhtbERPTWvCQBC9F/wPywjezEaF0qZZRZSKWDyo7X2anSbB&#10;7Gy6uybpv+8WhN7m8T4nXw2mER05X1tWMEtSEMSF1TWXCt4vr9MnED4ga2wsk4If8rBajh5yzLTt&#10;+UTdOZQihrDPUEEVQptJ6YuKDPrEtsSR+7LOYIjQlVI77GO4aeQ8TR+lwZpjQ4UtbSoqruebUTBI&#10;dywO28vWl7vv/fX4EXafb89KTcbD+gVEoCH8i+/uvY7z0wX8PRM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gZLMMAAADcAAAADwAAAAAAAAAAAAAAAACYAgAAZHJzL2Rv&#10;d25yZXYueG1sUEsFBgAAAAAEAAQA9QAAAIgDAAAAAA=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122,1258;2991,1887;4112,1258;4860,0" o:connectangles="0,0,0,0,0"/>
                        </v:shape>
                        <v:shape id="Freeform 106" o:spid="_x0000_s1033" alt="10%" style="position:absolute;left:4785;top:6174;width:4476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fccIA&#10;AADcAAAADwAAAGRycy9kb3ducmV2LnhtbERPTWvCQBC9C/6HZQredFNJi0Y3QQTBU2nSUnocsmM2&#10;mJ0N2dXEf98tFHqbx/ucfTHZTtxp8K1jBc+rBARx7XTLjYLPj9NyA8IHZI2dY1LwIA9FPp/tMdNu&#10;5JLuVWhEDGGfoQITQp9J6WtDFv3K9cSRu7jBYohwaKQecIzhtpPrJHmVFluODQZ7Ohqqr9XNKth+&#10;Gd68r98u/cvxYFP/XXbT1ii1eJoOOxCBpvAv/nOfdZyfpPD7TL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Z9xwgAAANwAAAAPAAAAAAAAAAAAAAAAAJgCAABkcnMvZG93&#10;bnJldi54bWxQSwUGAAAAAAQABAD1AAAAhwMAAAAA&#10;" path="m,c150,135,300,270,540,360v240,90,660,180,900,180c1680,540,1830,450,1980,360,2130,270,2280,60,2340,e" fillcolor="black">
                          <v:fill r:id="rId14" o:title="" type="pattern"/>
                          <v:path arrowok="t" o:connecttype="custom" o:connectlocs="0,0;1033,1258;2754,1887;3787,1258;4476,0" o:connectangles="0,0,0,0,0"/>
                        </v:shape>
                        <v:shape id="Freeform 107" o:spid="_x0000_s1034" style="position:absolute;left:4320;top:6345;width:6090;height:1320;visibility:visible;mso-wrap-style:square;v-text-anchor:top" coordsize="609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5NcIA&#10;AADcAAAADwAAAGRycy9kb3ducmV2LnhtbERPS2vCQBC+C/0PyxR6001KWzR1DW1B69EXPU+yYxLM&#10;zqa7WxP/vSsUvM3H95x5PphWnMn5xrKCdJKAIC6tbrhScNgvx1MQPiBrbC2Tggt5yBcPozlm2va8&#10;pfMuVCKGsM9QQR1Cl0npy5oM+ontiCN3tM5giNBVUjvsY7hp5XOSvEmDDceGGjv6qqk87f6Mgs9v&#10;V/z2XKw2tghLc5n9vGzTlVJPj8PHO4hAQ7iL/91rHecnr3B7Jl4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Xk1wgAAANwAAAAPAAAAAAAAAAAAAAAAAJgCAABkcnMvZG93&#10;bnJldi54bWxQSwUGAAAAAAQABAD1AAAAhwMAAAAA&#10;" path="m6090,v-13,51,-21,111,-60,150c5993,187,5974,180,5925,195v-132,40,-149,46,-300,60c5345,311,5042,286,4755,315v-79,26,-167,46,-240,90c4469,433,4425,465,4380,495v-15,10,-45,30,-45,30c4325,540,4319,558,4305,570v-27,24,-90,60,-90,60c4135,750,4240,605,4140,705v-68,68,13,31,-75,60c4010,847,4065,777,3990,840v-56,47,-49,81,-120,105c3767,1048,3815,1011,3735,1065v-35,53,-16,44,-75,60c3620,1136,3540,1155,3540,1155v-125,83,-215,76,-360,105c3129,1270,3082,1300,3030,1305v-50,5,-100,10,-150,15c2026,1295,1170,1315,315,1305,212,1271,98,1309,,1260e">
                          <v:path arrowok="t" o:connecttype="custom" o:connectlocs="6090,0;6030,150;5925,195;5625,255;4755,315;4515,405;4380,495;4335,525;4305,570;4215,630;4140,705;4065,765;3990,840;3870,945;3735,1065;3660,1125;3540,1155;3180,1260;3030,1305;2880,1320;315,1305;0,1260" o:connectangles="0,0,0,0,0,0,0,0,0,0,0,0,0,0,0,0,0,0,0,0,0,0"/>
                        </v:shape>
                        <v:shape id="AutoShape 108" o:spid="_x0000_s1035" type="#_x0000_t6" style="position:absolute;left:3861;top:6174;width:7380;height:1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St8IA&#10;AADcAAAADwAAAGRycy9kb3ducmV2LnhtbERP22oCMRB9F/oPYQp9c7MtVOzWKNJaEISiqx8wbMZk&#10;6WayTVJd/94IBd/mcK4zWwyuEycKsfWs4LkoQRA3XrdsFBz2X+MpiJiQNXaeScGFIizmD6MZVtqf&#10;eUenOhmRQzhWqMCm1FdSxsaSw1j4njhzRx8cpgyDkTrgOYe7Tr6U5UQ6bDk3WOzpw1LzU/85Bfvp&#10;6g3D96vZ/H4Oh9URl2gvW6WeHoflO4hEQ7qL/91rneeXE7g9ky+Q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JK3wgAAANwAAAAPAAAAAAAAAAAAAAAAAJgCAABkcnMvZG93&#10;bnJldi54bWxQSwUGAAAAAAQABAD1AAAAhwMAAAAA&#10;" stroked="f"/>
                        <v:line id="Line 109" o:spid="_x0000_s1036" style="position:absolute;flip:y;visibility:visible;mso-wrap-style:square" from="7755,7305" to="7756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Z6rMEAAADcAAAADwAAAGRycy9kb3ducmV2LnhtbERP24rCMBB9F/yHMIJvmqqwStdYlqog&#10;++blA2absa3bTGoTa92v3wiCb3M411kmnalES40rLSuYjCMQxJnVJecKTsftaAHCeWSNlWVS8CAH&#10;yarfW2Ks7Z331B58LkIIuxgVFN7XsZQuK8igG9uaOHBn2xj0ATa51A3eQ7ip5DSKPqTBkkNDgTWl&#10;BWW/h5tRsF7nx+ttuti12c+G02v5Z79nF6WGg+7rE4Snzr/FL/dOh/nRHJ7PhAv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lnqswQAAANwAAAAPAAAAAAAAAAAAAAAA&#10;AKECAABkcnMvZG93bnJldi54bWxQSwUGAAAAAAQABAD5AAAAjwMAAAAA&#10;" strokeweight="2pt"/>
                        <v:group id="Group 110" o:spid="_x0000_s1037" style="position:absolute;left:7380;top:6750;width:720;height:540" coordorigin="13914,1827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<v:shape id="Freeform 111" o:spid="_x0000_s1038" style="position:absolute;left:1391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2rsEA&#10;AADcAAAADwAAAGRycy9kb3ducmV2LnhtbERP24rCMBB9X/Afwgj7tiaK7GrXKCIIxYctXj5gbGbb&#10;YjMpTda2f28EYd/mcK6z2vS2FndqfeVYw3SiQBDnzlRcaLic9x8LED4gG6wdk4aBPGzWo7cVJsZ1&#10;fKT7KRQihrBPUEMZQpNI6fOSLPqJa4gj9+taiyHCtpCmxS6G21rOlPqUFiuODSU2tCspv53+rIbj&#10;lLMv+3PtD/6m5ns3zF22TbV+H/fbbxCB+vAvfrlTE+erJTyfi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MNq7BAAAA3AAAAA8AAAAAAAAAAAAAAAAAmAIAAGRycy9kb3du&#10;cmV2LnhtbFBLBQYAAAAABAAEAPUAAACGAwAAAAA=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112" o:spid="_x0000_s1039" style="position:absolute;left:1427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8J7sIA&#10;AADcAAAADwAAAGRycy9kb3ducmV2LnhtbESPzarCQAyF9xd8hyEX3F2nFVGpjiKCIC4Ufx4gdnLb&#10;YidTOqPWtzcLwV3COTnny3zZuVo9qA2VZwPpIAFFnHtbcWHgct78TUGFiGyx9kwGXhRguej9zDGz&#10;/slHepxioSSEQ4YGyhibTOuQl+QwDHxDLNq/bx1GWdtC2xafEu5qPUySsXZYsTSU2NC6pPx2ujsD&#10;x5QPE7e/drtwS0Yb/xr5w2prTP+3W81AReri1/y53lrBTwVfnpEJ9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bwnuwgAAANwAAAAPAAAAAAAAAAAAAAAAAJgCAABkcnMvZG93&#10;bnJldi54bWxQSwUGAAAAAAQABAD1AAAAhw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113" o:spid="_x0000_s1040" style="position:absolute;left:13914;top:2007;width:390;height:360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NLMQA&#10;AADcAAAADwAAAGRycy9kb3ducmV2LnhtbERPTWvCQBC9F/wPywheSt2kQinRVcQSqB6Eqj30NmTH&#10;bDQ7m2ZXjf56tyD0No/3OZNZZ2txptZXjhWkwwQEceF0xaWC3TZ/eQfhA7LG2jEpuJKH2bT3NMFM&#10;uwt/0XkTShFD2GeowITQZFL6wpBFP3QNceT2rrUYImxLqVu8xHBby9ckeZMWK44NBhtaGCqOm5NV&#10;8EHr/Mcvb9/r9FDt8tHzKjHNr1KDfjcfgwjUhX/xw/2p4/w0hb9n4gV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5jSzEAAAA3AAAAA8AAAAAAAAAAAAAAAAAmAIAAGRycy9k&#10;b3ducmV2LnhtbFBLBQYAAAAABAAEAPUAAACJAwAAAAA=&#10;" path="m360,360v15,-60,30,-120,,-180c330,120,240,,180,,120,,30,150,,180e" filled="f" strokecolor="aqua" strokeweight="1.5pt">
                            <v:stroke dashstyle="dash"/>
                            <v:path arrowok="t" o:connecttype="custom" o:connectlocs="360,360;360,180;180,0;0,180" o:connectangles="0,0,0,0"/>
                          </v:shape>
                          <v:shape id="Freeform 114" o:spid="_x0000_s1041" style="position:absolute;left:14274;top:1827;width:270;height:360;flip:x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5RsMA&#10;AADcAAAADwAAAGRycy9kb3ducmV2LnhtbERPTWvCQBC9F/wPywheim7ioZXoKsFSUHppowe9Ddkx&#10;CWZnl+xq4r93C4Xe5vE+Z7UZTCvu1PnGsoJ0loAgLq1uuFJwPHxOFyB8QNbYWiYFD/KwWY9eVphp&#10;2/MP3YtQiRjCPkMFdQguk9KXNRn0M+uII3exncEQYVdJ3WEfw00r50nyJg02HBtqdLStqbwWN6Pg&#10;PT+fXungvr73H0ORPo673uVWqcl4yJcgAg3hX/zn3uk4P53D7zPxAr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Y5RsMAAADcAAAADwAAAAAAAAAAAAAAAACYAgAAZHJzL2Rv&#10;d25yZXYueG1sUEsFBgAAAAAEAAQA9QAAAIgDAAAAAA==&#10;" path="m360,360v15,-60,30,-120,,-180c330,120,240,,180,,120,,30,150,,180e" filled="f" strokecolor="aqua" strokeweight="1.5pt">
                            <v:stroke dashstyle="dash"/>
                            <v:path arrowok="t" o:connecttype="custom" o:connectlocs="249,360;249,180;125,0;0,180" o:connectangles="0,0,0,0"/>
                          </v:shape>
                        </v:group>
                      </v:group>
                      <v:rect id="Rectangle 115" o:spid="_x0000_s1042" style="position:absolute;left:4401;top:6174;width:216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9xcIA&#10;AADcAAAADwAAAGRycy9kb3ducmV2LnhtbERPS2vCQBC+F/wPywje6sYHRaKrqE2phx5s1PuwOybB&#10;7GzIbjX6691Cobf5+J6zWHW2FldqfeVYwWiYgCDWzlRcKDgePl5nIHxANlg7JgV38rBa9l4WmBp3&#10;42+65qEQMYR9igrKEJpUSq9LsuiHriGO3Nm1FkOEbSFNi7cYbms5TpI3abHi2FBiQ9uS9CX/sQr2&#10;iO/7x6fWm+z+Nc1oe8rI1UoN+t16DiJQF/7Ff+6difNHE/h9Jl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f3FwgAAANwAAAAPAAAAAAAAAAAAAAAAAJgCAABkcnMvZG93&#10;bnJldi54bWxQSwUGAAAAAAQABAD1AAAAhwMAAAAA&#10;" strokecolor="white"/>
                    </v:group>
                  </w:pict>
                </mc:Fallback>
              </mc:AlternateContent>
            </w:r>
            <w:r w:rsidR="00B52833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0560" behindDoc="1" locked="0" layoutInCell="1" allowOverlap="1">
                      <wp:simplePos x="0" y="0"/>
                      <wp:positionH relativeFrom="column">
                        <wp:posOffset>7139940</wp:posOffset>
                      </wp:positionH>
                      <wp:positionV relativeFrom="paragraph">
                        <wp:posOffset>1360170</wp:posOffset>
                      </wp:positionV>
                      <wp:extent cx="2743200" cy="1828800"/>
                      <wp:effectExtent l="0" t="0" r="0" b="0"/>
                      <wp:wrapNone/>
                      <wp:docPr id="80" name="Группа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828800"/>
                                <a:chOff x="3861" y="6174"/>
                                <a:chExt cx="7380" cy="3867"/>
                              </a:xfrm>
                            </wpg:grpSpPr>
                            <wpg:grpSp>
                              <wpg:cNvPr id="81" name="Group 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1" y="6174"/>
                                  <a:ext cx="7380" cy="3867"/>
                                  <a:chOff x="3861" y="6174"/>
                                  <a:chExt cx="7380" cy="3867"/>
                                </a:xfrm>
                              </wpg:grpSpPr>
                              <wps:wsp>
                                <wps:cNvPr id="82" name="Rectangle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5" y="8241"/>
                                    <a:ext cx="2520" cy="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Freeform 85" descr="5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41" y="6534"/>
                                    <a:ext cx="6120" cy="242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5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Freeform 86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1" y="6354"/>
                                    <a:ext cx="5760" cy="224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eeform 87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534"/>
                                    <a:ext cx="504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CC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Freeform 88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354"/>
                                    <a:ext cx="486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Freeform 89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5" y="6174"/>
                                    <a:ext cx="4476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0" y="6345"/>
                                    <a:ext cx="6090" cy="1320"/>
                                  </a:xfrm>
                                  <a:custGeom>
                                    <a:avLst/>
                                    <a:gdLst>
                                      <a:gd name="T0" fmla="*/ 6090 w 6090"/>
                                      <a:gd name="T1" fmla="*/ 0 h 1320"/>
                                      <a:gd name="T2" fmla="*/ 6030 w 6090"/>
                                      <a:gd name="T3" fmla="*/ 150 h 1320"/>
                                      <a:gd name="T4" fmla="*/ 5925 w 6090"/>
                                      <a:gd name="T5" fmla="*/ 195 h 1320"/>
                                      <a:gd name="T6" fmla="*/ 5625 w 6090"/>
                                      <a:gd name="T7" fmla="*/ 255 h 1320"/>
                                      <a:gd name="T8" fmla="*/ 4755 w 6090"/>
                                      <a:gd name="T9" fmla="*/ 315 h 1320"/>
                                      <a:gd name="T10" fmla="*/ 4515 w 6090"/>
                                      <a:gd name="T11" fmla="*/ 405 h 1320"/>
                                      <a:gd name="T12" fmla="*/ 4380 w 6090"/>
                                      <a:gd name="T13" fmla="*/ 495 h 1320"/>
                                      <a:gd name="T14" fmla="*/ 4335 w 6090"/>
                                      <a:gd name="T15" fmla="*/ 525 h 1320"/>
                                      <a:gd name="T16" fmla="*/ 4305 w 6090"/>
                                      <a:gd name="T17" fmla="*/ 570 h 1320"/>
                                      <a:gd name="T18" fmla="*/ 4215 w 6090"/>
                                      <a:gd name="T19" fmla="*/ 630 h 1320"/>
                                      <a:gd name="T20" fmla="*/ 4140 w 6090"/>
                                      <a:gd name="T21" fmla="*/ 705 h 1320"/>
                                      <a:gd name="T22" fmla="*/ 4065 w 6090"/>
                                      <a:gd name="T23" fmla="*/ 765 h 1320"/>
                                      <a:gd name="T24" fmla="*/ 3990 w 6090"/>
                                      <a:gd name="T25" fmla="*/ 840 h 1320"/>
                                      <a:gd name="T26" fmla="*/ 3870 w 6090"/>
                                      <a:gd name="T27" fmla="*/ 945 h 1320"/>
                                      <a:gd name="T28" fmla="*/ 3735 w 6090"/>
                                      <a:gd name="T29" fmla="*/ 1065 h 1320"/>
                                      <a:gd name="T30" fmla="*/ 3660 w 6090"/>
                                      <a:gd name="T31" fmla="*/ 1125 h 1320"/>
                                      <a:gd name="T32" fmla="*/ 3540 w 6090"/>
                                      <a:gd name="T33" fmla="*/ 1155 h 1320"/>
                                      <a:gd name="T34" fmla="*/ 3180 w 6090"/>
                                      <a:gd name="T35" fmla="*/ 1260 h 1320"/>
                                      <a:gd name="T36" fmla="*/ 3030 w 6090"/>
                                      <a:gd name="T37" fmla="*/ 1305 h 1320"/>
                                      <a:gd name="T38" fmla="*/ 2880 w 6090"/>
                                      <a:gd name="T39" fmla="*/ 1320 h 1320"/>
                                      <a:gd name="T40" fmla="*/ 315 w 6090"/>
                                      <a:gd name="T41" fmla="*/ 1305 h 1320"/>
                                      <a:gd name="T42" fmla="*/ 0 w 6090"/>
                                      <a:gd name="T43" fmla="*/ 1260 h 1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90" h="1320">
                                        <a:moveTo>
                                          <a:pt x="6090" y="0"/>
                                        </a:moveTo>
                                        <a:cubicBezTo>
                                          <a:pt x="6077" y="51"/>
                                          <a:pt x="6069" y="111"/>
                                          <a:pt x="6030" y="150"/>
                                        </a:cubicBezTo>
                                        <a:cubicBezTo>
                                          <a:pt x="5993" y="187"/>
                                          <a:pt x="5974" y="180"/>
                                          <a:pt x="5925" y="195"/>
                                        </a:cubicBezTo>
                                        <a:cubicBezTo>
                                          <a:pt x="5793" y="235"/>
                                          <a:pt x="5776" y="241"/>
                                          <a:pt x="5625" y="255"/>
                                        </a:cubicBezTo>
                                        <a:cubicBezTo>
                                          <a:pt x="5345" y="311"/>
                                          <a:pt x="5042" y="286"/>
                                          <a:pt x="4755" y="315"/>
                                        </a:cubicBezTo>
                                        <a:cubicBezTo>
                                          <a:pt x="4676" y="341"/>
                                          <a:pt x="4588" y="361"/>
                                          <a:pt x="4515" y="405"/>
                                        </a:cubicBezTo>
                                        <a:cubicBezTo>
                                          <a:pt x="4469" y="433"/>
                                          <a:pt x="4425" y="465"/>
                                          <a:pt x="4380" y="495"/>
                                        </a:cubicBezTo>
                                        <a:cubicBezTo>
                                          <a:pt x="4365" y="505"/>
                                          <a:pt x="4335" y="525"/>
                                          <a:pt x="4335" y="525"/>
                                        </a:cubicBezTo>
                                        <a:cubicBezTo>
                                          <a:pt x="4325" y="540"/>
                                          <a:pt x="4319" y="558"/>
                                          <a:pt x="4305" y="570"/>
                                        </a:cubicBezTo>
                                        <a:cubicBezTo>
                                          <a:pt x="4278" y="594"/>
                                          <a:pt x="4215" y="630"/>
                                          <a:pt x="4215" y="630"/>
                                        </a:cubicBezTo>
                                        <a:cubicBezTo>
                                          <a:pt x="4135" y="750"/>
                                          <a:pt x="4240" y="605"/>
                                          <a:pt x="4140" y="705"/>
                                        </a:cubicBezTo>
                                        <a:cubicBezTo>
                                          <a:pt x="4072" y="773"/>
                                          <a:pt x="4153" y="736"/>
                                          <a:pt x="4065" y="765"/>
                                        </a:cubicBezTo>
                                        <a:cubicBezTo>
                                          <a:pt x="4010" y="847"/>
                                          <a:pt x="4065" y="777"/>
                                          <a:pt x="3990" y="840"/>
                                        </a:cubicBezTo>
                                        <a:cubicBezTo>
                                          <a:pt x="3934" y="887"/>
                                          <a:pt x="3941" y="921"/>
                                          <a:pt x="3870" y="945"/>
                                        </a:cubicBezTo>
                                        <a:cubicBezTo>
                                          <a:pt x="3767" y="1048"/>
                                          <a:pt x="3815" y="1011"/>
                                          <a:pt x="3735" y="1065"/>
                                        </a:cubicBezTo>
                                        <a:cubicBezTo>
                                          <a:pt x="3700" y="1118"/>
                                          <a:pt x="3719" y="1109"/>
                                          <a:pt x="3660" y="1125"/>
                                        </a:cubicBezTo>
                                        <a:cubicBezTo>
                                          <a:pt x="3620" y="1136"/>
                                          <a:pt x="3540" y="1155"/>
                                          <a:pt x="3540" y="1155"/>
                                        </a:cubicBezTo>
                                        <a:cubicBezTo>
                                          <a:pt x="3415" y="1238"/>
                                          <a:pt x="3325" y="1231"/>
                                          <a:pt x="3180" y="1260"/>
                                        </a:cubicBezTo>
                                        <a:cubicBezTo>
                                          <a:pt x="3129" y="1270"/>
                                          <a:pt x="3082" y="1300"/>
                                          <a:pt x="3030" y="1305"/>
                                        </a:cubicBezTo>
                                        <a:cubicBezTo>
                                          <a:pt x="2980" y="1310"/>
                                          <a:pt x="2930" y="1315"/>
                                          <a:pt x="2880" y="1320"/>
                                        </a:cubicBezTo>
                                        <a:cubicBezTo>
                                          <a:pt x="2026" y="1295"/>
                                          <a:pt x="1170" y="1315"/>
                                          <a:pt x="315" y="1305"/>
                                        </a:cubicBezTo>
                                        <a:cubicBezTo>
                                          <a:pt x="212" y="1271"/>
                                          <a:pt x="98" y="1309"/>
                                          <a:pt x="0" y="12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AutoShape 91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861" y="6174"/>
                                    <a:ext cx="7380" cy="162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Line 92"/>
                                <wps:cNvCnPr/>
                                <wps:spPr bwMode="auto">
                                  <a:xfrm flipV="1">
                                    <a:off x="7755" y="7305"/>
                                    <a:ext cx="1" cy="9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91" name="Group 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80" y="6750"/>
                                    <a:ext cx="720" cy="540"/>
                                    <a:chOff x="13914" y="1827"/>
                                    <a:chExt cx="720" cy="540"/>
                                  </a:xfrm>
                                </wpg:grpSpPr>
                                <wps:wsp>
                                  <wps:cNvPr id="92" name="Freeform 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" name="Freeform 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27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" name="Freeform 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007"/>
                                      <a:ext cx="39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" name="Freeform 97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14274" y="1827"/>
                                      <a:ext cx="27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96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1" y="6174"/>
                                  <a:ext cx="2160" cy="3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0" o:spid="_x0000_s1026" style="position:absolute;margin-left:562.2pt;margin-top:107.1pt;width:3in;height:2in;z-index:-251665920" coordorigin="3861,6174" coordsize="7380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">
                      <v:group id="Group 83" o:spid="_x0000_s1027" style="position:absolute;left:3861;top:6174;width:7380;height:3867" coordorigin="3861,6174" coordsize="7380,3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rect id="Rectangle 84" o:spid="_x0000_s1028" style="position:absolute;left:4605;top:8241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ZdMMA&#10;AADbAAAADwAAAGRycy9kb3ducmV2LnhtbESPQYvCMBSE78L+h/AW9iKa6kGkaxQRli2LIFbX86N5&#10;tsXmpTaxrf/eCILHYWa+YRar3lSipcaVlhVMxhEI4szqknMFx8PPaA7CeWSNlWVScCcHq+XHYIGx&#10;th3vqU19LgKEXYwKCu/rWEqXFWTQjW1NHLyzbQz6IJtc6ga7ADeVnEbRTBosOSwUWNOmoOyS3oyC&#10;Ltu1p8P2V+6Gp8TyNblu0v8/pb4++/U3CE+9f4df7UQrmE/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hZdMMAAADbAAAADwAAAAAAAAAAAAAAAACYAgAAZHJzL2Rv&#10;d25yZXYueG1sUEsFBgAAAAAEAAQA9QAAAIgDAAAAAA==&#10;" filled="f" stroked="f"/>
                        <v:shape id="Freeform 85" o:spid="_x0000_s1029" alt="5%" style="position:absolute;left:4041;top:6534;width:6120;height:242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Sp8MA&#10;AADbAAAADwAAAGRycy9kb3ducmV2LnhtbESPQWvCQBSE7wX/w/KE3pqNFSREVymKtV6ERhF6e2Rf&#10;s6nZtyG7avz3rlDwOMzMN8xs0dtGXKjztWMFoyQFQVw6XXOl4LBfv2UgfEDW2DgmBTfysJgPXmaY&#10;a3flb7oUoRIRwj5HBSaENpfSl4Ys+sS1xNH7dZ3FEGVXSd3hNcJtI9/TdCIt1hwXDLa0NFSeirNV&#10;UByLv11m0s8j96Oa2+34x602Sr0O+48piEB9eIb/219aQTaGx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ASp8MAAADbAAAADwAAAAAAAAAAAAAAAACYAgAAZHJzL2Rv&#10;d25yZXYueG1sUEsFBgAAAAAEAAQA9QAAAIgDAAAAAA==&#10;" path="m,c150,135,300,270,540,360v240,90,660,180,900,180c1680,540,1830,450,1980,360,2130,270,2280,60,2340,e" fillcolor="black">
                          <v:fill r:id="rId12" o:title="" type="pattern"/>
                          <v:path arrowok="t" o:connecttype="custom" o:connectlocs="0,0;1412,1618;3766,2427;5178,1618;6120,0" o:connectangles="0,0,0,0,0"/>
                        </v:shape>
                        <v:shape id="Freeform 86" o:spid="_x0000_s1030" alt="Светлый диагональный 2" style="position:absolute;left:4221;top:6354;width:5760;height:224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b7sMA&#10;AADbAAAADwAAAGRycy9kb3ducmV2LnhtbESPT4vCMBTE78J+h/AEb5oqsrjVKLKiyIqH9c/92Tzb&#10;YvNSk6jdb78RBI/DzPyGmcwaU4k7OV9aVtDvJSCIM6tLzhUc9svuCIQPyBory6TgjzzMph+tCaba&#10;PviX7ruQiwhhn6KCIoQ6ldJnBRn0PVsTR+9sncEQpculdviIcFPJQZJ8SoMlx4UCa/ouKLvsbkZB&#10;I902+1nsFz5fXdeX7TGsTpsvpTrtZj4GEagJ7/CrvdYKRkN4fok/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Kb7sMAAADbAAAADwAAAAAAAAAAAAAAAACYAgAAZHJzL2Rv&#10;d25yZXYueG1sUEsFBgAAAAAEAAQA9QAAAIgDAAAAAA=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329,1498;3545,2247;4874,1498;5760,0" o:connectangles="0,0,0,0,0"/>
                        </v:shape>
                        <v:shape id="Freeform 87" o:spid="_x0000_s1031" alt="10%" style="position:absolute;left:4581;top:6534;width:504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0AsYA&#10;AADbAAAADwAAAGRycy9kb3ducmV2LnhtbESP3WoCMRSE7wt9h3AKvavZKoqsRmkXpVbB4g94e9gc&#10;d7fdnGyTqNs+fSMIvRxm5htmPG1NLc7kfGVZwXMnAUGcW11xoWC/mz8NQfiArLG2TAp+yMN0cn83&#10;xlTbC2/ovA2FiBD2KSooQ2hSKX1ekkHfsQ1x9I7WGQxRukJqh5cIN7XsJslAGqw4LpTYUFZS/rU9&#10;mUjpZe4t++VZfzV7P3TXH4PP79elUo8P7csIRKA2/Idv7YVWMOzD9Uv8AX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o0AsYAAADbAAAADwAAAAAAAAAAAAAAAACYAgAAZHJz&#10;L2Rvd25yZXYueG1sUEsFBgAAAAAEAAQA9QAAAIsDAAAAAA==&#10;" path="m,c150,135,300,270,540,360v240,90,660,180,900,180c1680,540,1830,450,1980,360,2130,270,2280,60,2340,e" fillcolor="black">
                          <v:fill r:id="rId14" o:title="" color2="#cff" type="pattern"/>
                          <v:path arrowok="t" o:connecttype="custom" o:connectlocs="0,0;1163,1258;3102,1887;4265,1258;5040,0" o:connectangles="0,0,0,0,0"/>
                        </v:shape>
                        <v:shape id="Freeform 88" o:spid="_x0000_s1032" alt="Светлый диагональный 2" style="position:absolute;left:4581;top:6354;width:486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gAsQA&#10;AADbAAAADwAAAGRycy9kb3ducmV2LnhtbESPQWvCQBSE7wX/w/IKvdVNPUiaukppMIiSQ6O9v2Zf&#10;k2D2bdzdavz3bqHgcZiZb5jFajS9OJPznWUFL9MEBHFtdceNgsN+/ZyC8AFZY2+ZFFzJw2o5eVhg&#10;pu2FP+lchUZECPsMFbQhDJmUvm7JoJ/agTh6P9YZDFG6RmqHlwg3vZwlyVwa7DgutDjQR0v1sfo1&#10;Ckbpynqb73PfFKfNsfwKxffuVamnx/H9DUSgMdzD/+2NVpDO4e9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8oALEAAAA2wAAAA8AAAAAAAAAAAAAAAAAmAIAAGRycy9k&#10;b3ducmV2LnhtbFBLBQYAAAAABAAEAPUAAACJAwAAAAA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122,1258;2991,1887;4112,1258;4860,0" o:connectangles="0,0,0,0,0"/>
                        </v:shape>
                        <v:shape id="Freeform 89" o:spid="_x0000_s1033" alt="10%" style="position:absolute;left:4785;top:6174;width:4476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oXsEA&#10;AADbAAAADwAAAGRycy9kb3ducmV2LnhtbESPQYvCMBSE74L/ITzBm6aK7tZqFBEET4u6Ih4fzbMp&#10;Ni+liVr//UYQ9jjMzDfMYtXaSjyo8aVjBaNhAoI4d7rkQsHpdztIQfiArLFyTApe5GG17HYWmGn3&#10;5AM9jqEQEcI+QwUmhDqT0ueGLPqhq4mjd3WNxRBlU0jd4DPCbSXHSfIlLZYcFwzWtDGU3453q2B2&#10;Npzuxz/XerpZ24m/HKp2ZpTq99r1HESgNvyHP+2dVpB+w/tL/A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ZKF7BAAAA2wAAAA8AAAAAAAAAAAAAAAAAmAIAAGRycy9kb3du&#10;cmV2LnhtbFBLBQYAAAAABAAEAPUAAACGAwAAAAA=&#10;" path="m,c150,135,300,270,540,360v240,90,660,180,900,180c1680,540,1830,450,1980,360,2130,270,2280,60,2340,e" fillcolor="black">
                          <v:fill r:id="rId14" o:title="" type="pattern"/>
                          <v:path arrowok="t" o:connecttype="custom" o:connectlocs="0,0;1033,1258;2754,1887;3787,1258;4476,0" o:connectangles="0,0,0,0,0"/>
                        </v:shape>
                        <v:shape id="Freeform 90" o:spid="_x0000_s1034" style="position:absolute;left:4320;top:6345;width:6090;height:1320;visibility:visible;mso-wrap-style:square;v-text-anchor:top" coordsize="609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vD8AA&#10;AADbAAAADwAAAGRycy9kb3ducmV2LnhtbERPyW7CMBC9I/UfrKnEDRxQVdGAQS1SQo9Aq54n8ZBE&#10;jcep7Wb5e3yo1OPT23eH0bSiJ+cbywpWywQEcWl1w5WCz49ssQHhA7LG1jIpmMjDYf8w22Gq7cAX&#10;6q+hEjGEfYoK6hC6VEpf1mTQL21HHLmbdQZDhK6S2uEQw00r10nyLA02HBtq7OhYU/l9/TUK3k6u&#10;+Bm4yM+2CJmZXr6eLqtcqfnj+LoFEWgM/+I/97tWsIlj45f4A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1vD8AAAADbAAAADwAAAAAAAAAAAAAAAACYAgAAZHJzL2Rvd25y&#10;ZXYueG1sUEsFBgAAAAAEAAQA9QAAAIUDAAAAAA==&#10;" path="m6090,v-13,51,-21,111,-60,150c5993,187,5974,180,5925,195v-132,40,-149,46,-300,60c5345,311,5042,286,4755,315v-79,26,-167,46,-240,90c4469,433,4425,465,4380,495v-15,10,-45,30,-45,30c4325,540,4319,558,4305,570v-27,24,-90,60,-90,60c4135,750,4240,605,4140,705v-68,68,13,31,-75,60c4010,847,4065,777,3990,840v-56,47,-49,81,-120,105c3767,1048,3815,1011,3735,1065v-35,53,-16,44,-75,60c3620,1136,3540,1155,3540,1155v-125,83,-215,76,-360,105c3129,1270,3082,1300,3030,1305v-50,5,-100,10,-150,15c2026,1295,1170,1315,315,1305,212,1271,98,1309,,1260e">
                          <v:path arrowok="t" o:connecttype="custom" o:connectlocs="6090,0;6030,150;5925,195;5625,255;4755,315;4515,405;4380,495;4335,525;4305,570;4215,630;4140,705;4065,765;3990,840;3870,945;3735,1065;3660,1125;3540,1155;3180,1260;3030,1305;2880,1320;315,1305;0,1260" o:connectangles="0,0,0,0,0,0,0,0,0,0,0,0,0,0,0,0,0,0,0,0,0,0"/>
                        </v:shape>
                        <v:shape id="AutoShape 91" o:spid="_x0000_s1035" type="#_x0000_t6" style="position:absolute;left:3861;top:6174;width:7380;height:1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h7sIA&#10;AADbAAAADwAAAGRycy9kb3ducmV2LnhtbESP3WoCMRSE7wu+QziCdzVrQVlXo4hVEIRSfx7gsDlu&#10;Fjcn2yTV9e2NUOjlMDPfMPNlZxtxIx9qxwpGwwwEcel0zZWC82n7noMIEVlj45gUPCjActF7m2Oh&#10;3Z0PdDvGSiQIhwIVmBjbQspQGrIYhq4lTt7FeYsxSV9J7fGe4LaRH1k2kRZrTgsGW1obKq/HX6vg&#10;lG+m6L/G1f7nsztvLrhC8/hWatDvVjMQkbr4H/5r77SCfAqvL+k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yHuwgAAANsAAAAPAAAAAAAAAAAAAAAAAJgCAABkcnMvZG93&#10;bnJldi54bWxQSwUGAAAAAAQABAD1AAAAhwMAAAAA&#10;" stroked="f"/>
                        <v:line id="Line 92" o:spid="_x0000_s1036" style="position:absolute;flip:y;visibility:visible;mso-wrap-style:square" from="7755,7305" to="7756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M7hsAAAADbAAAADwAAAGRycy9kb3ducmV2LnhtbERPy4rCMBTdD/gP4QqzG1MdEK2mRXyA&#10;uBvrB1yba1ttbmoTa/XrJ4uBWR7Oe5n2phYdta6yrGA8ikAQ51ZXXCg4ZbuvGQjnkTXWlknBixyk&#10;yeBjibG2T/6h7ugLEULYxaig9L6JpXR5SQbdyDbEgbvY1qAPsC2kbvEZwk0tJ1E0lQYrDg0lNrQu&#10;Kb8dH0bBZlNk98dktu/y85bX9+ptD99XpT6H/WoBwlPv/8V/7r1WMA/rw5fwA2Ty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zO4bAAAAA2wAAAA8AAAAAAAAAAAAAAAAA&#10;oQIAAGRycy9kb3ducmV2LnhtbFBLBQYAAAAABAAEAPkAAACOAwAAAAA=&#10;" strokeweight="2pt"/>
                        <v:group id="Group 93" o:spid="_x0000_s1037" style="position:absolute;left:7380;top:6750;width:720;height:540" coordorigin="13914,1827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  <v:shape id="Freeform 94" o:spid="_x0000_s1038" style="position:absolute;left:1391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/Gb8A&#10;AADbAAAADwAAAGRycy9kb3ducmV2LnhtbESPzQrCMBCE74LvEFbwpqki/lSjiCCIB8XqA6zN2hab&#10;TWmi1rc3guBxmJlvmMWqMaV4Uu0KywoG/QgEcWp1wZmCy3nbm4JwHlljaZkUvMnBatluLTDW9sUn&#10;eiY+EwHCLkYFufdVLKVLczLo+rYiDt7N1gZ9kHUmdY2vADelHEbRWBosOCzkWNEmp/SePIyC04CP&#10;E3O4Nnt3j0Zb+x7Z43qnVLfTrOcgPDX+H/61d1rBbAj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h/8ZvwAAANsAAAAPAAAAAAAAAAAAAAAAAJgCAABkcnMvZG93bnJl&#10;di54bWxQSwUGAAAAAAQABAD1AAAAhA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95" o:spid="_x0000_s1039" style="position:absolute;left:1427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agsAA&#10;AADbAAAADwAAAGRycy9kb3ducmV2LnhtbESP2wrCMBBE3wX/Iazgm6Ze8FKNIoIgPihePmBt1rbY&#10;bEoTtf69EQQfh5k5w8yXtSnEkyqXW1bQ60YgiBOrc04VXM6bzgSE88gaC8uk4E0OlotmY46xti8+&#10;0vPkUxEg7GJUkHlfxlK6JCODrmtL4uDdbGXQB1mlUlf4CnBTyH4UjaTBnMNChiWtM0rup4dRcOzx&#10;YWz213rn7tFwY99De1htlWq36tUMhKfa/8O/9lYrmA7g+yX8AL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tagsAAAADbAAAADwAAAAAAAAAAAAAAAACYAgAAZHJzL2Rvd25y&#10;ZXYueG1sUEsFBgAAAAAEAAQA9QAAAIUDAAAAAA==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96" o:spid="_x0000_s1040" style="position:absolute;left:13914;top:2007;width:390;height:360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8lZMcA&#10;AADbAAAADwAAAGRycy9kb3ducmV2LnhtbESPT2sCMRTE70K/Q3hCL6JZWym6NYooC60Hof45eHts&#10;XjdrNy/rJtVtP30jCD0OM/MbZjpvbSUu1PjSsYLhIAFBnDtdcqFgv8v6YxA+IGusHJOCH/Iwnz10&#10;pphqd+UPumxDISKEfYoKTAh1KqXPDVn0A1cTR+/TNRZDlE0hdYPXCLeVfEqSF2mx5LhgsKalofxr&#10;+20VrGiTHf3772EzPJX77Lm3Tkx9Vuqx2y5eQQRqw3/43n7TCiYjuH2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vJWTHAAAA2wAAAA8AAAAAAAAAAAAAAAAAmAIAAGRy&#10;cy9kb3ducmV2LnhtbFBLBQYAAAAABAAEAPUAAACMAwAAAAA=&#10;" path="m360,360v15,-60,30,-120,,-180c330,120,240,,180,,120,,30,150,,180e" filled="f" strokecolor="aqua" strokeweight="1.5pt">
                            <v:stroke dashstyle="dash"/>
                            <v:path arrowok="t" o:connecttype="custom" o:connectlocs="360,360;360,180;180,0;0,180" o:connectangles="0,0,0,0"/>
                          </v:shape>
                          <v:shape id="Freeform 97" o:spid="_x0000_s1041" style="position:absolute;left:14274;top:1827;width:270;height:360;flip:x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NYsUA&#10;AADbAAAADwAAAGRycy9kb3ducmV2LnhtbESPQWvCQBSE74X+h+UVehHdWGjV6CpBKSi9aPSgt0f2&#10;NQnNvl2yWxP/fVcQehxm5htmsepNI67U+tqygvEoAUFcWF1zqeB0/BxOQfiArLGxTApu5GG1fH5a&#10;YKptxwe65qEUEcI+RQVVCC6V0hcVGfQj64ij921bgyHKtpS6xS7CTSPfkuRDGqw5LlToaF1R8ZP/&#10;GgWT7HIe0NF97XebPh/fTtvOZVap15c+m4MI1If/8KO91Qpm73D/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I1ixQAAANsAAAAPAAAAAAAAAAAAAAAAAJgCAABkcnMv&#10;ZG93bnJldi54bWxQSwUGAAAAAAQABAD1AAAAigMAAAAA&#10;" path="m360,360v15,-60,30,-120,,-180c330,120,240,,180,,120,,30,150,,180e" filled="f" strokecolor="aqua" strokeweight="1.5pt">
                            <v:stroke dashstyle="dash"/>
                            <v:path arrowok="t" o:connecttype="custom" o:connectlocs="249,360;249,180;125,0;0,180" o:connectangles="0,0,0,0"/>
                          </v:shape>
                        </v:group>
                      </v:group>
                      <v:rect id="Rectangle 98" o:spid="_x0000_s1042" style="position:absolute;left:4401;top:6174;width:216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/w8QA&#10;AADbAAAADwAAAGRycy9kb3ducmV2LnhtbESPQWvCQBSE74L/YXlCb7pRirTRTaia0h482FTvj91n&#10;Epp9G7Jbjf31XaHQ4zAz3zDrfLCtuFDvG8cK5rMEBLF2puFKwfHzdfoEwgdkg61jUnAjD3k2Hq0x&#10;Ne7KH3QpQyUihH2KCuoQulRKr2uy6GeuI47e2fUWQ5R9JU2P1wi3rVwkyVJabDgu1NjRtib9VX5b&#10;BQfE3eHnTetNcds/FrQ9FeRapR4mw8sKRKAh/If/2u9GwfMS7l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Kv8PEAAAA2wAAAA8AAAAAAAAAAAAAAAAAmAIAAGRycy9k&#10;b3ducmV2LnhtbFBLBQYAAAAABAAEAPUAAACJAwAAAAA=&#10;" strokecolor="white"/>
                    </v:group>
                  </w:pict>
                </mc:Fallback>
              </mc:AlternateConten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C463D6" w:rsidRPr="00931DC6" w:rsidRDefault="00C463D6" w:rsidP="00931DC6">
            <w:pPr>
              <w:spacing w:after="0" w:line="240" w:lineRule="auto"/>
              <w:jc w:val="center"/>
              <w:rPr>
                <w:sz w:val="56"/>
                <w:vertAlign w:val="subscript"/>
              </w:rPr>
            </w:pPr>
            <w:r w:rsidRPr="00931DC6">
              <w:rPr>
                <w:sz w:val="56"/>
                <w:lang w:val="en-US"/>
              </w:rPr>
              <w:t>Al</w:t>
            </w:r>
            <w:r w:rsidRPr="00931DC6">
              <w:rPr>
                <w:sz w:val="56"/>
                <w:vertAlign w:val="subscript"/>
              </w:rPr>
              <w:t>2</w:t>
            </w:r>
            <w:r w:rsidRPr="00931DC6">
              <w:rPr>
                <w:sz w:val="56"/>
                <w:lang w:val="en-US"/>
              </w:rPr>
              <w:t>O</w:t>
            </w:r>
            <w:r w:rsidRPr="00931DC6">
              <w:rPr>
                <w:sz w:val="56"/>
                <w:vertAlign w:val="subscript"/>
              </w:rPr>
              <w:t>3</w:t>
            </w:r>
          </w:p>
          <w:p w:rsidR="00C463D6" w:rsidRPr="00931DC6" w:rsidRDefault="00BF5ED7" w:rsidP="00BF5ED7">
            <w:pPr>
              <w:spacing w:after="0" w:line="240" w:lineRule="auto"/>
              <w:rPr>
                <w:rFonts w:ascii="Bookman Old Style" w:hAnsi="Bookman Old Style"/>
                <w:b/>
                <w:sz w:val="56"/>
              </w:rPr>
            </w:pPr>
            <w:r>
              <w:rPr>
                <w:rFonts w:ascii="Bookman Old Style" w:hAnsi="Bookman Old Style"/>
                <w:b/>
                <w:sz w:val="56"/>
              </w:rPr>
              <w:t>______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C463D6" w:rsidRPr="00931DC6" w:rsidRDefault="00B52833" w:rsidP="00931DC6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15240</wp:posOffset>
                  </wp:positionV>
                  <wp:extent cx="1562100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337" y="21474"/>
                      <wp:lineTo x="21337" y="0"/>
                      <wp:lineTo x="0" y="0"/>
                    </wp:wrapPolygon>
                  </wp:wrapTight>
                  <wp:docPr id="226" name="Рисунок 222" descr="Описание: Дель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" descr="Описание: Дель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ED7">
              <w:rPr>
                <w:rFonts w:ascii="Bookman Old Style" w:hAnsi="Bookman Old Style"/>
                <w:b/>
                <w:sz w:val="28"/>
              </w:rPr>
              <w:t>_____________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931DC6" w:rsidRPr="00931DC6" w:rsidRDefault="00931DC6" w:rsidP="00931DC6">
            <w:pPr>
              <w:spacing w:after="0" w:line="240" w:lineRule="auto"/>
              <w:jc w:val="center"/>
              <w:rPr>
                <w:sz w:val="56"/>
                <w:lang w:val="en-US"/>
              </w:rPr>
            </w:pPr>
            <w:r w:rsidRPr="00931DC6">
              <w:rPr>
                <w:sz w:val="56"/>
                <w:lang w:val="en-US"/>
              </w:rPr>
              <w:t>NaCl</w:t>
            </w:r>
          </w:p>
          <w:p w:rsidR="00C463D6" w:rsidRPr="00931DC6" w:rsidRDefault="00BF5ED7" w:rsidP="00931DC6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______________</w:t>
            </w:r>
          </w:p>
        </w:tc>
      </w:tr>
    </w:tbl>
    <w:p w:rsidR="00C463D6" w:rsidRDefault="00C463D6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8D1184" w:rsidRPr="000C34BD" w:rsidRDefault="000C34BD" w:rsidP="000C34BD">
      <w:pPr>
        <w:spacing w:after="0" w:line="240" w:lineRule="auto"/>
        <w:jc w:val="right"/>
        <w:rPr>
          <w:rFonts w:ascii="Bookman Old Style" w:hAnsi="Bookman Old Style"/>
          <w:b/>
          <w:sz w:val="28"/>
          <w:u w:val="single"/>
        </w:rPr>
      </w:pPr>
      <w:r w:rsidRPr="000C34BD">
        <w:rPr>
          <w:rFonts w:ascii="Bookman Old Style" w:hAnsi="Bookman Old Style"/>
          <w:b/>
          <w:sz w:val="28"/>
          <w:u w:val="single"/>
        </w:rPr>
        <w:t>10 баллов</w:t>
      </w: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BF5ED7" w:rsidRDefault="00BF5ED7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BF5ED7" w:rsidRDefault="00BF5ED7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BF5ED7" w:rsidRDefault="00BF5ED7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BF5ED7" w:rsidRDefault="00BF5ED7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BF5ED7" w:rsidRDefault="00BF5ED7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lastRenderedPageBreak/>
        <w:t>Блок Б Разгадайте чайнвород</w:t>
      </w:r>
    </w:p>
    <w:p w:rsidR="008D1184" w:rsidRDefault="00B52833" w:rsidP="008D1184">
      <w:pPr>
        <w:jc w:val="center"/>
        <w:rPr>
          <w:sz w:val="28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257810</wp:posOffset>
            </wp:positionV>
            <wp:extent cx="7118985" cy="7886700"/>
            <wp:effectExtent l="0" t="0" r="5715" b="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40000" contrast="-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788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147955</wp:posOffset>
                </wp:positionV>
                <wp:extent cx="5715000" cy="8686800"/>
                <wp:effectExtent l="7620" t="5080" r="11430" b="13970"/>
                <wp:wrapNone/>
                <wp:docPr id="10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686800"/>
                          <a:chOff x="1148" y="1624"/>
                          <a:chExt cx="10086" cy="15143"/>
                        </a:xfrm>
                      </wpg:grpSpPr>
                      <wps:wsp>
                        <wps:cNvPr id="11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36000" rIns="18000" bIns="10800" anchor="t" anchorCtr="0" upright="1">
                          <a:noAutofit/>
                        </wps:bodyPr>
                      </wps:wsp>
                      <wps:wsp>
                        <wps:cNvPr id="12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13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4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5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6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7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8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9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0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836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3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16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4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6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5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23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6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7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8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9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30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31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0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1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2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3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4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5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6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7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6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8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38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9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0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1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2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3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4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5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8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6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7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9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1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3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4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5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6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52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9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7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8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9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0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1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3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4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5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6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7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8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9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0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1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2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66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3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4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5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6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7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8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9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0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1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2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3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4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5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6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13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7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81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8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9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0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1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14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2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3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4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5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6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7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8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15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9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0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1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2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95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16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3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4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5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6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17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8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9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0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1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2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3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4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5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6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7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10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8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9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18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0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1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2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3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4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5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6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7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8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19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9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0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1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2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24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3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31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4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31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5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131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6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7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8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9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0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1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2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3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4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5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6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7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388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21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8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9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0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1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22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2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3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4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23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5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6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7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8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24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9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1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2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532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3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25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4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5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6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7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8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9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20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left:0;text-align:left;margin-left:19.35pt;margin-top:11.65pt;width:450pt;height:684pt;z-index:251655680" coordorigin="1148,1624" coordsize="10086,1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7" o:spid="_x0000_s1027" type="#_x0000_t202" style="position:absolute;left:188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aY8IA&#10;AADbAAAADwAAAGRycy9kb3ducmV2LnhtbERPTUvDQBC9C/6HZQRvZhIPVmO3pQiCh15M7cHbmB2T&#10;YHY27G7TxF/fLRR6m8f7nOV6sr0a2YfOiYYiy0Gx1M500mj42r0/PIMKkcRQ74Q1zBxgvbq9WVJp&#10;3FE+eaxio1KIhJI0tDEOJWKoW7YUMjewJO7XeUsxQd+g8XRM4bbHxzx/QkudpIaWBn5ruf6rDlbD&#10;yzdvD8W+xu1/8TP7ah4XG0St7++mzSuoyFO8ii/uD5PmF3D+JR2Aqx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hpjwgAAANsAAAAPAAAAAAAAAAAAAAAAAJgCAABkcnMvZG93&#10;bnJldi54bWxQSwUGAAAAAAQABAD1AAAAhwMAAAAA&#10;">
                  <v:textbox inset=".5mm,1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18" o:spid="_x0000_s1028" type="#_x0000_t202" style="position:absolute;left:260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xRsMA&#10;AADbAAAADwAAAGRycy9kb3ducmV2LnhtbERP3WrCMBS+F3yHcAa7m6nCVumMIqLohI3pfIBjc2y6&#10;NieliVrf3gwG3p2P7/dMZp2txYVaXzpWMBwkIIhzp0suFBx+Vi9jED4ga6wdk4IbeZhN+70JZtpd&#10;eUeXfShEDGGfoQITQpNJ6XNDFv3ANcSRO7nWYoiwLaRu8RrDbS1HSfImLZYcGww2tDCUV/uzVZA2&#10;6dp8VR+v289DehzefpfV/Hup1PNTN38HEagLD/G/e6Pj/BH8/RIP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bxRsMAAADbAAAADwAAAAAAAAAAAAAAAACYAgAAZHJzL2Rv&#10;d25yZXYueG1sUEsFBgAAAAAEAAQA9QAAAIgDAAAAAA==&#10;">
                  <v:textbox inset="1.5mm,.3mm,1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19" o:spid="_x0000_s1029" type="#_x0000_t202" style="position:absolute;left:332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nQ8IA&#10;AADbAAAADwAAAGRycy9kb3ducmV2LnhtbERPS2vCQBC+F/oflil4azZVqCW6CaUg9ibxQeltmh2T&#10;YHY23d3G9N+7guBtPr7nLIvRdGIg51vLCl6SFARxZXXLtYL9bvX8BsIHZI2dZVLwTx6K/PFhiZm2&#10;Zy5p2IZaxBD2GSpoQugzKX3VkEGf2J44ckfrDIYIXS21w3MMN52cpumrNNhybGiwp4+GqtP2zyiY&#10;7Ye5/zmU6H6Ppd19l+vpRn8pNXka3xcgAo3hLr65P3WcP4PrL/EAm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y6dD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>2</w:t>
                        </w:r>
                      </w:p>
                    </w:txbxContent>
                  </v:textbox>
                </v:shape>
                <v:shape id="Text Box 320" o:spid="_x0000_s1030" type="#_x0000_t202" style="position:absolute;left:116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/N8IA&#10;AADbAAAADwAAAGRycy9kb3ducmV2LnhtbERPS2sCMRC+C/0PYQreNFsrKtuNUgrS3sqqpXibbmYf&#10;dDNZk7iu/74pCN7m43tOthlMK3pyvrGs4GmagCAurG64UnDYbycrED4ga2wtk4IredisH0YZptpe&#10;OKd+FyoRQ9inqKAOoUul9EVNBv3UdsSRK60zGCJ0ldQOLzHctHKWJAtpsOHYUGNHbzUVv7uzUfB8&#10;6Jf+5ytHdypzuz/m77NP/a3U+HF4fQERaAh38c39oeP8Ofz/E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Ij83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>1</w:t>
                        </w:r>
                      </w:p>
                    </w:txbxContent>
                  </v:textbox>
                </v:shape>
                <v:shape id="Text Box 321" o:spid="_x0000_s1031" type="#_x0000_t202" style="position:absolute;left:404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6arMIA&#10;AADbAAAADwAAAGRycy9kb3ducmV2LnhtbERPS2sCMRC+C/0PYQreNFuLD7YbpRSkvZVVS/E23cw+&#10;6GayJnFd/31TELzNx/ecbDOYVvTkfGNZwdM0AUFcWN1wpeCw305WIHxA1thaJgVX8rBZP4wyTLW9&#10;cE79LlQihrBPUUEdQpdK6YuaDPqp7YgjV1pnMEToKqkdXmK4aeUsSRbSYMOxocaO3moqfndno+D5&#10;0C/9z1eO7lTmdn/M32ef+lup8ePw+gIi0BDu4pv7Q8f5c/j/JR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pqs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2" o:spid="_x0000_s1032" type="#_x0000_t202" style="position:absolute;left:476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E28IA&#10;AADbAAAADwAAAGRycy9kb3ducmV2LnhtbERPS2vCQBC+C/0PyxR6M5ta0BLdhFIQeyvxQeltmh2T&#10;YHY23d3G9N+7guBtPr7nrIrRdGIg51vLCp6TFARxZXXLtYL9bj19BeEDssbOMin4Jw9F/jBZYabt&#10;mUsatqEWMYR9hgqaEPpMSl81ZNAntieO3NE6gyFCV0vt8BzDTSdnaTqXBluODQ329N5Qddr+GQUv&#10;+2Hhfw4lut9jaXff5Wb2qb+Uenoc35YgAo3hLr65P3ScP4frL/EAm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ATb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3" o:spid="_x0000_s1033" type="#_x0000_t202" style="position:absolute;left:548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hQMIA&#10;AADbAAAADwAAAGRycy9kb3ducmV2LnhtbERPS2vCQBC+F/oflil4azZV0BLdhFIo7U3ig9LbNDsm&#10;wexsuruN8d+7guBtPr7nrIrRdGIg51vLCl6SFARxZXXLtYLd9uP5FYQPyBo7y6TgTB6K/PFhhZm2&#10;Jy5p2IRaxBD2GSpoQugzKX3VkEGf2J44cgfrDIYIXS21w1MMN52cpulcGmw5NjTY03tD1XHzbxTM&#10;dsPC/+5LdH+H0m5/ys/pWn8rNXka35YgAo3hLr65v3Scv4DrL/EAm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KFA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4" o:spid="_x0000_s1034" type="#_x0000_t202" style="position:absolute;left:620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81MsQA&#10;AADbAAAADwAAAGRycy9kb3ducmV2LnhtbESPQWvCQBCF7wX/wzJCb3Wjgi2pqxSh1FuJWsTbNDsm&#10;odnZdHcb4793DkJvM7w3732zXA+uVT2F2Hg2MJ1koIhLbxuuDBz2708voGJCtth6JgNXirBejR6W&#10;mFt/4YL6XaqUhHDM0UCdUpdrHcuaHMaJ74hFO/vgMMkaKm0DXiTctXqWZQvtsGFpqLGjTU3lz+7P&#10;GZgf+uf4/VVg+D0Xfn8qPmaf9mjM43h4ewWVaEj/5vv11gq+wMovMo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vNTL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5" o:spid="_x0000_s1035" type="#_x0000_t202" style="position:absolute;left:692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QqcIA&#10;AADbAAAADwAAAGRycy9kb3ducmV2LnhtbERPS2sCMRC+C/0PYQreNFsLPrYbpRSkvZVVS/E23cw+&#10;6GayJnFd/31TELzNx/ecbDOYVvTkfGNZwdM0AUFcWN1wpeCw306WIHxA1thaJgVX8rBZP4wyTLW9&#10;cE79LlQihrBPUUEdQpdK6YuaDPqp7YgjV1pnMEToKqkdXmK4aeUsSebSYMOxocaO3moqfndno+D5&#10;0C/8z1eO7lTmdn/M32ef+lup8ePw+gIi0BDu4pv7Q8f5K/j/JR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5Cp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6" o:spid="_x0000_s1036" type="#_x0000_t202" style="position:absolute;left:764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zicEA&#10;AADbAAAADwAAAGRycy9kb3ducmV2LnhtbERPy2rCQBTdC/2H4Rbc6aQpWIlOpBSk3Uk0Urq7Zm4e&#10;NHMnzkxj/PvOotDl4by3u8n0YiTnO8sKnpYJCOLK6o4bBeVpv1iD8AFZY2+ZFNzJwy5/mG0x0/bG&#10;BY3H0IgYwj5DBW0IQyalr1oy6Jd2II5cbZ3BEKFrpHZ4i+Gml2mSrKTBjmNDiwO9tVR9H3+Mgudy&#10;fPGXc4HuWhf29FW8pwf9qdT8cXrdgAg0hX/xn/tDK0jj+vgl/g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184nBAAAA2wAAAA8AAAAAAAAAAAAAAAAAmAIAAGRycy9kb3du&#10;cmV2LnhtbFBLBQYAAAAABAAEAPUAAACG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3</w:t>
                        </w:r>
                      </w:p>
                    </w:txbxContent>
                  </v:textbox>
                </v:shape>
                <v:shape id="Text Box 327" o:spid="_x0000_s1037" type="#_x0000_t202" style="position:absolute;left:836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WEsQA&#10;AADbAAAADwAAAGRycy9kb3ducmV2LnhtbESPT2vCQBTE70K/w/IKvenGFLREVykFaW8l/qF4e2af&#10;STD7Nu5uY/z2riB4HGbmN8x82ZtGdOR8bVnBeJSAIC6srrlUsN2shh8gfEDW2FgmBVfysFy8DOaY&#10;aXvhnLp1KEWEsM9QQRVCm0npi4oM+pFtiaN3tM5giNKVUju8RLhpZJokE2mw5rhQYUtfFRWn9b9R&#10;8L7tpv6wy9Gdj7nd7PPv9Ff/KfX22n/OQATqwzP8aP9oBekY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5VhL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8" o:spid="_x0000_s1038" type="#_x0000_t202" style="position:absolute;left:908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IZcMA&#10;AADbAAAADwAAAGRycy9kb3ducmV2LnhtbESPT2vCQBTE74LfYXlCb7oxhSqpqxRB2luJfxBvr9ln&#10;Epp9G3e3Mf32riB4HGbmN8xi1ZtGdOR8bVnBdJKAIC6srrlUsN9txnMQPiBrbCyTgn/ysFoOBwvM&#10;tL1yTt02lCJC2GeooAqhzaT0RUUG/cS2xNE7W2cwROlKqR1eI9w0Mk2SN2mw5rhQYUvriorf7Z9R&#10;8LrvZv7nkKO7nHO7O+Wf6bc+KvUy6j/eQQTqwzP8aH9pBWkK9y/x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vIZcMAAADb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9" o:spid="_x0000_s1039" type="#_x0000_t202" style="position:absolute;left:9788;top:16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t/sQA&#10;AADbAAAADwAAAGRycy9kb3ducmV2LnhtbESPT2vCQBTE7wW/w/KE3urGCFVSVxFB7K3EP0hvr9ln&#10;Epp9G3e3Mf32riB4HGbmN8x82ZtGdOR8bVnBeJSAIC6srrlUcNhv3mYgfEDW2FgmBf/kYbkYvMwx&#10;0/bKOXW7UIoIYZ+hgiqENpPSFxUZ9CPbEkfvbJ3BEKUrpXZ4jXDTyDRJ3qXBmuNChS2tKyp+d39G&#10;weTQTf3PMUd3Oed2/51v0y99Uup12K8+QATqwzP8aH9qBekE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nbf7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0" o:spid="_x0000_s1040" type="#_x0000_t202" style="position:absolute;left:10508;top:16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1isQA&#10;AADbAAAADwAAAGRycy9kb3ducmV2LnhtbESPT2vCQBTE74V+h+UVvNVNo7SSukopiN4k/kG8vWaf&#10;SWj2bdxdY/z2rlDocZiZ3zDTeW8a0ZHztWUFb8MEBHFhdc2lgt128ToB4QOyxsYyKbiRh/ns+WmK&#10;mbZXzqnbhFJECPsMFVQhtJmUvqjIoB/aljh6J+sMhihdKbXDa4SbRqZJ8i4N1hwXKmzpu6Lid3Mx&#10;Cka77sP/7HN051Nut8d8ma71QanBS//1CSJQH/7Df+2VVpCO4fE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9Yr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1" o:spid="_x0000_s1041" type="#_x0000_t202" style="position:absolute;left:10508;top:23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QEcQA&#10;AADbAAAADwAAAGRycy9kb3ducmV2LnhtbESPT2vCQBTE74V+h+UVvNVNI7aSukopiN4k/kG8vWaf&#10;SWj2bdxdY/z2rlDocZiZ3zDTeW8a0ZHztWUFb8MEBHFhdc2lgt128ToB4QOyxsYyKbiRh/ns+WmK&#10;mbZXzqnbhFJECPsMFVQhtJmUvqjIoB/aljh6J+sMhihdKbXDa4SbRqZJ8i4N1hwXKmzpu6Lid3Mx&#10;Cka77sP/7HN051Nut8d8ma71QanBS//1CSJQH/7Df+2VVpCO4fE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CUBH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2" o:spid="_x0000_s1042" type="#_x0000_t202" style="position:absolute;left:1050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DOZsQA&#10;AADbAAAADwAAAGRycy9kb3ducmV2LnhtbESPT2vCQBTE70K/w/IK3nTTCFpSVykF0ZvEP5TeXrPP&#10;JDT7Nt1dY/z2riB4HGbmN8x82ZtGdOR8bVnB2zgBQVxYXXOp4LBfjd5B+ICssbFMCq7kYbl4Gcwx&#10;0/bCOXW7UIoIYZ+hgiqENpPSFxUZ9GPbEkfvZJ3BEKUrpXZ4iXDTyDRJptJgzXGhwpa+Kir+dmej&#10;YHLoZv73mKP7P+V2/5Ov063+Vmr42n9+gAjUh2f40d5oBekU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Qzmb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4</w:t>
                        </w:r>
                      </w:p>
                    </w:txbxContent>
                  </v:textbox>
                </v:shape>
                <v:shape id="Text Box 333" o:spid="_x0000_s1043" type="#_x0000_t202" style="position:absolute;left:978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r/cQA&#10;AADbAAAADwAAAGRycy9kb3ducmV2LnhtbESPT2vCQBTE70K/w/IK3nTTCFpSVykF0ZvEP5TeXrPP&#10;JDT7Nt1dY/z2riB4HGbmN8x82ZtGdOR8bVnB2zgBQVxYXXOp4LBfjd5B+ICssbFMCq7kYbl4Gcwx&#10;0/bCOXW7UIoIYZ+hgiqENpPSFxUZ9GPbEkfvZJ3BEKUrpXZ4iXDTyDRJptJgzXGhwpa+Kir+dmej&#10;YHLoZv73mKP7P+V2/5Ov063+Vmr42n9+gAjUh2f40d5oBek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ca/3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4" o:spid="_x0000_s1044" type="#_x0000_t202" style="position:absolute;left:906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/j8EA&#10;AADbAAAADwAAAGRycy9kb3ducmV2LnhtbERPy2rCQBTdC/2H4Rbc6aQpWIlOpBSk3Uk0Urq7Zm4e&#10;NHMnzkxj/PvOotDl4by3u8n0YiTnO8sKnpYJCOLK6o4bBeVpv1iD8AFZY2+ZFNzJwy5/mG0x0/bG&#10;BY3H0IgYwj5DBW0IQyalr1oy6Jd2II5cbZ3BEKFrpHZ4i+Gml2mSrKTBjmNDiwO9tVR9H3+Mgudy&#10;fPGXc4HuWhf29FW8pwf9qdT8cXrdgAg0hX/xn/tDK0jj2Pgl/g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D/4/BAAAA2wAAAA8AAAAAAAAAAAAAAAAAmAIAAGRycy9kb3du&#10;cmV2LnhtbFBLBQYAAAAABAAEAPUAAACG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5" o:spid="_x0000_s1045" type="#_x0000_t202" style="position:absolute;left:834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aFMQA&#10;AADbAAAADwAAAGRycy9kb3ducmV2LnhtbESPT2vCQBTE74V+h+UVvNVNI9iaukopiN4k/kG8vWaf&#10;SWj2bdxdY/z2rlDocZiZ3zDTeW8a0ZHztWUFb8MEBHFhdc2lgt128foBwgdkjY1lUnAjD/PZ89MU&#10;M22vnFO3CaWIEPYZKqhCaDMpfVGRQT+0LXH0TtYZDFG6UmqH1wg3jUyTZCwN1hwXKmzpu6Lid3Mx&#10;Cka77t3/7HN051Nut8d8ma71QanBS//1CSJQH/7Df+2VVpBO4PE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WhT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6" o:spid="_x0000_s1046" type="#_x0000_t202" style="position:absolute;left:762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lVMAA&#10;AADbAAAADwAAAGRycy9kb3ducmV2LnhtbERPTWvCQBC9F/wPywi91Y0KtqSuUoRSbyVqEW/T7JiE&#10;ZmfT3W2M/945CD0+3vdyPbhW9RRi49nAdJKBIi69bbgycNi/P72AignZYuuZDFwpwno1elhibv2F&#10;C+p3qVISwjFHA3VKXa51LGtyGCe+Ixbu7IPDJDBU2ga8SLhr9SzLFtphw9JQY0ebmsqf3Z8zMD/0&#10;z/H7q8Dwey78/lR8zD7t0ZjH8fD2CirRkP7Fd/fWik/Wyxf5AXp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xlVMAAAADbAAAADwAAAAAAAAAAAAAAAACYAgAAZHJzL2Rvd25y&#10;ZXYueG1sUEsFBgAAAAAEAAQA9QAAAIU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7" o:spid="_x0000_s1047" type="#_x0000_t202" style="position:absolute;left:690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Az8IA&#10;AADbAAAADwAAAGRycy9kb3ducmV2LnhtbESPQWvCQBSE7wX/w/IEb3WjgpXoKiIUvUnUIt6e2WcS&#10;zL5Nd9cY/323UOhxmPlmmMWqM7VoyfnKsoLRMAFBnFtdcaHgdPx8n4HwAVljbZkUvMjDatl7W2Cq&#10;7ZMzag+hELGEfYoKyhCaVEqfl2TQD21DHL2bdQZDlK6Q2uEzlptajpNkKg1WHBdKbGhTUn4/PIyC&#10;yan98NevDN33LbPHS7Yd7/VZqUG/W89BBOrCf/iP3unIjeD3S/w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4MDP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8" o:spid="_x0000_s1048" type="#_x0000_t202" style="position:absolute;left:618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XvsIA&#10;AADcAAAADwAAAGRycy9kb3ducmV2LnhtbERPz2vCMBS+D/Y/hDfYbaZzotKZliGM7SbVjuHt2Tzb&#10;sualJlmt/705CB4/vt+rfDSdGMj51rKC10kCgriyuuVaQbn7fFmC8AFZY2eZFFzIQ549Pqww1fbM&#10;BQ3bUIsYwj5FBU0IfSqlrxoy6Ce2J47c0TqDIUJXS+3wHMNNJ6dJMpcGW44NDfa0bqj62/4bBW/l&#10;sPCHnwLd6VjY3b74mm70r1LPT+PHO4hAY7iLb+5vrWC2jPPjmXgE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he+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5</w:t>
                        </w:r>
                      </w:p>
                    </w:txbxContent>
                  </v:textbox>
                </v:shape>
                <v:shape id="Text Box 339" o:spid="_x0000_s1049" type="#_x0000_t202" style="position:absolute;left:546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yJcQA&#10;AADcAAAADwAAAGRycy9kb3ducmV2LnhtbESPQWvCQBSE70L/w/IKvelGKyrRVUqh1JtELcXbM/tM&#10;gtm36e42xn/vCoLHYWa+YRarztSiJecrywqGgwQEcW51xYWC/e6rPwPhA7LG2jIpuJKH1fKlt8BU&#10;2wtn1G5DISKEfYoKyhCaVEqfl2TQD2xDHL2TdQZDlK6Q2uElwk0tR0kykQYrjgslNvRZUn7e/hsF&#10;7/t26o8/Gbq/U2Z3h+x7tNG/Sr29dh9zEIG68Aw/2mutYDwb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qsiX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0" o:spid="_x0000_s1050" type="#_x0000_t202" style="position:absolute;left:474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sUsUA&#10;AADcAAAADwAAAGRycy9kb3ducmV2LnhtbESPT2vCQBTE7wW/w/KE3urGWKpEVxGh2FuJfxBvz+wz&#10;CWbfprvbmH77bqHgcZiZ3zCLVW8a0ZHztWUF41ECgriwuuZSwWH//jID4QOyxsYyKfghD6vl4GmB&#10;mbZ3zqnbhVJECPsMFVQhtJmUvqjIoB/Zljh6V+sMhihdKbXDe4SbRqZJ8iYN1hwXKmxpU1Fx230b&#10;BZNDN/WXY47u65rb/Tnfpp/6pNTzsF/PQQTqwyP83/7QCl5n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CxS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1" o:spid="_x0000_s1051" type="#_x0000_t202" style="position:absolute;left:402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JycQA&#10;AADcAAAADwAAAGRycy9kb3ducmV2LnhtbESPQWvCQBSE74X+h+UVvNVNVaxEVylCqTeJWoq3Z/aZ&#10;BLNv4+4a4793BaHHYWa+YWaLztSiJecrywo++gkI4tzqigsFu+33+wSED8gaa8uk4EYeFvPXlxmm&#10;2l45o3YTChEh7FNUUIbQpFL6vCSDvm8b4ugdrTMYonSF1A6vEW5qOUiSsTRYcVwosaFlSflpczEK&#10;hrv20x9+M3TnY2a3++xnsNZ/SvXeuq8piEBd+A8/2yutYDQZ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0icn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2" o:spid="_x0000_s1052" type="#_x0000_t202" style="position:absolute;left:330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RvcUA&#10;AADcAAAADwAAAGRycy9kb3ducmV2LnhtbESPT2sCMRTE70K/Q3gFb5qtipWtWSmC2FtZtZTeXjdv&#10;/9DNy5qk6/bbG0HocZiZ3zDrzWBa0ZPzjWUFT9MEBHFhdcOVgtNxN1mB8AFZY2uZFPyRh032MFpj&#10;qu2Fc+oPoRIRwj5FBXUIXSqlL2oy6Ke2I45eaZ3BEKWrpHZ4iXDTylmSLKXBhuNCjR1tayp+Dr9G&#10;wfzUP/vvjxzduczt8Svfz971p1Ljx+H1BUSgIfyH7+03rWCxWsDt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RG9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43" o:spid="_x0000_s1053" type="#_x0000_t202" style="position:absolute;left:258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0JsUA&#10;AADcAAAADwAAAGRycy9kb3ducmV2LnhtbESPS2vDMBCE74X8B7GB3ho5zwYnSgiF0N6C86D0trU2&#10;tom1ciXVcf59FCj0OMzMN8xy3ZlatOR8ZVnBcJCAIM6trrhQcDxsX+YgfEDWWFsmBTfysF71npaY&#10;anvljNp9KESEsE9RQRlCk0rp85IM+oFtiKN3ts5giNIVUju8Rrip5ShJZtJgxXGhxIbeSsov+1+j&#10;YHxsX/33KUP3c87s4St7H+30p1LP/W6zABGoC//hv/aHVjCZT+F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bQm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4" o:spid="_x0000_s1054" type="#_x0000_t202" style="position:absolute;left:186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qUcUA&#10;AADcAAAADwAAAGRycy9kb3ducmV2LnhtbESPT2vCQBTE74LfYXlCb7rRFivRVUQo7a3EP4i3Z/aZ&#10;BLNv4+42pt++Kwg9DjPzG2ax6kwtWnK+sqxgPEpAEOdWV1wo2O8+hjMQPiBrrC2Tgl/ysFr2ewtM&#10;tb1zRu02FCJC2KeooAyhSaX0eUkG/cg2xNG7WGcwROkKqR3eI9zUcpIkU2mw4rhQYkObkvLr9sco&#10;eN237/58yNDdLpndnbLPybc+KvUy6NZzEIG68B9+tr+0grfZFB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ypR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5" o:spid="_x0000_s1055" type="#_x0000_t202" style="position:absolute;left:114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PysUA&#10;AADcAAAADwAAAGRycy9kb3ducmV2LnhtbESPT2sCMRTE70K/Q3gFb5qtSpWtWSkFsTdZtZTeXjdv&#10;/9DNyzZJ1/Xbm4LgcZiZ3zDrzWBa0ZPzjWUFT9MEBHFhdcOVgtNxO1mB8AFZY2uZFFzIwyZ7GK0x&#10;1fbMOfWHUIkIYZ+igjqELpXSFzUZ9FPbEUevtM5giNJVUjs8R7hp5SxJnqXBhuNCjR291VT8HP6M&#10;gvmpX/rvjxzdb5nb41e+m+31p1Ljx+H1BUSgIdzDt/a7VrBYLeH/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4/K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6</w:t>
                        </w:r>
                      </w:p>
                    </w:txbxContent>
                  </v:textbox>
                </v:shape>
                <v:shape id="Text Box 346" o:spid="_x0000_s1056" type="#_x0000_t202" style="position:absolute;left:1148;top:38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buMIA&#10;AADcAAAADwAAAGRycy9kb3ducmV2LnhtbERPz2vCMBS+D/Y/hDfYbaZzotKZliGM7SbVjuHt2Tzb&#10;sualJlmt/705CB4/vt+rfDSdGMj51rKC10kCgriyuuVaQbn7fFmC8AFZY2eZFFzIQ549Pqww1fbM&#10;BQ3bUIsYwj5FBU0IfSqlrxoy6Ce2J47c0TqDIUJXS+3wHMNNJ6dJMpcGW44NDfa0bqj62/4bBW/l&#10;sPCHnwLd6VjY3b74mm70r1LPT+PHO4hAY7iLb+5vrWC2jGvjmXgE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Bu4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7" o:spid="_x0000_s1057" type="#_x0000_t202" style="position:absolute;left:114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+I8UA&#10;AADcAAAADwAAAGRycy9kb3ducmV2LnhtbESPT2vCQBTE74LfYXlCb7rRlqrRVaRQ2luJfxBvz+wz&#10;CWbfprvbmH77bkHwOMzMb5jlujO1aMn5yrKC8SgBQZxbXXGhYL97H85A+ICssbZMCn7Jw3rV7y0x&#10;1fbGGbXbUIgIYZ+igjKEJpXS5yUZ9CPbEEfvYp3BEKUrpHZ4i3BTy0mSvEqDFceFEht6Kym/bn+M&#10;gud9O/XnQ4bu+5LZ3Sn7mHzpo1JPg26zABGoC4/wvf2pFbzM5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L4j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8" o:spid="_x0000_s1058" type="#_x0000_t202" style="position:absolute;left:186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+BY8MA&#10;AADcAAAADwAAAGRycy9kb3ducmV2LnhtbERPy2rCQBTdF/oPwy10VydNxWrqGIpQ2p3EB+Lumrkm&#10;oZk7cWYa4987C6HLw3nP88G0oifnG8sKXkcJCOLS6oYrBdvN18sUhA/IGlvLpOBKHvLF48McM20v&#10;XFC/DpWIIewzVFCH0GVS+rImg35kO+LInawzGCJ0ldQOLzHctDJNkok02HBsqLGjZU3l7/rPKHjb&#10;9u/+uCvQnU+F3RyK73Sl90o9Pw2fHyACDeFffHf/aAXjWZwf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+BY8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9" o:spid="_x0000_s1059" type="#_x0000_t202" style="position:absolute;left:258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k+MUA&#10;AADcAAAADwAAAGRycy9kb3ducmV2LnhtbESPQWvCQBSE70L/w/IK3nSjLa2mrlKEorcSTRFvr9ln&#10;Epp9G3fXmP77bkHwOMzMN8xi1ZtGdOR8bVnBZJyAIC6srrlUkO8/RjMQPiBrbCyTgl/ysFo+DBaY&#10;anvljLpdKEWEsE9RQRVCm0rpi4oM+rFtiaN3ss5giNKVUju8Rrhp5DRJXqTBmuNChS2tKyp+dhej&#10;4CnvXv33V4bufMrs/phtpp/6oNTwsX9/AxGoD/fwrb3VCp7nE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yT4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>7</w:t>
                        </w:r>
                      </w:p>
                    </w:txbxContent>
                  </v:textbox>
                </v:shape>
                <v:shape id="Text Box 350" o:spid="_x0000_s1060" type="#_x0000_t202" style="position:absolute;left:330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6j8UA&#10;AADcAAAADwAAAGRycy9kb3ducmV2LnhtbESPT2vCQBTE74V+h+UVequbplI1ukoplPYm8Q/i7Zl9&#10;JsHs23R3G+O37wqCx2FmfsPMFr1pREfO15YVvA4SEMSF1TWXCjbrr5cxCB+QNTaWScGFPCzmjw8z&#10;zLQ9c07dKpQiQthnqKAKoc2k9EVFBv3AtsTRO1pnMETpSqkdniPcNDJNkndpsOa4UGFLnxUVp9Wf&#10;UfC26Ub+sM3R/R5zu97n3+lS75R6fuo/piAC9eEevrV/tILhJIXr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bqP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51" o:spid="_x0000_s1061" type="#_x0000_t202" style="position:absolute;left:402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0fFMUA&#10;AADcAAAADwAAAGRycy9kb3ducmV2LnhtbESPQWvCQBSE74L/YXlCb7qpFttGV5FC0VuJppTentln&#10;Epp9G3e3Mf33bkHwOMzMN8xy3ZtGdOR8bVnB4yQBQVxYXXOpID+8j19A+ICssbFMCv7Iw3o1HCwx&#10;1fbCGXX7UIoIYZ+igiqENpXSFxUZ9BPbEkfvZJ3BEKUrpXZ4iXDTyGmSzKXBmuNChS29VVT87H+N&#10;glnePfvjZ4bufMrs4TvbTj/0l1IPo36zABGoD/fwrb3TCp5eZ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R8U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52" o:spid="_x0000_s1062" type="#_x0000_t202" style="position:absolute;left:474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HYMUA&#10;AADcAAAADwAAAGRycy9kb3ducmV2LnhtbESPQWvCQBSE7wX/w/KE3upGK61GV5FCqbcSTRFvz+wz&#10;CWbfxt1tjP++Wyj0OMzMN8xy3ZtGdOR8bVnBeJSAIC6srrlUkO/fn2YgfEDW2FgmBXfysF4NHpaY&#10;anvjjLpdKEWEsE9RQRVCm0rpi4oM+pFtiaN3ts5giNKVUju8Rbhp5CRJXqTBmuNChS29VVRcdt9G&#10;wXPevfrTV4bues7s/ph9TD71QanHYb9ZgAjUh//wX3urFUznU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Idg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53" o:spid="_x0000_s1063" type="#_x0000_t202" style="position:absolute;left:546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i+8UA&#10;AADcAAAADwAAAGRycy9kb3ducmV2LnhtbESPQWvCQBSE74L/YXlCb7rRVq3RVUpB2luJWkpvz+wz&#10;Cc2+TXfXmP77riB4HGbmG2a16UwtWnK+sqxgPEpAEOdWV1woOOy3w2cQPiBrrC2Tgj/ysFn3eytM&#10;tb1wRu0uFCJC2KeooAyhSaX0eUkG/cg2xNE7WWcwROkKqR1eItzUcpIkM2mw4rhQYkOvJeU/u7NR&#10;8Hho5/74maH7PWV2/529TT70l1IPg+5lCSJQF+7hW/tdK3haTOF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CL7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8</w:t>
                        </w:r>
                      </w:p>
                    </w:txbxContent>
                  </v:textbox>
                </v:shape>
                <v:shape id="Text Box 354" o:spid="_x0000_s1064" type="#_x0000_t202" style="position:absolute;left:618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q8jMUA&#10;AADcAAAADwAAAGRycy9kb3ducmV2LnhtbESPT2vCQBTE7wW/w/KE3upGW7SNriKC2JvEP5Tentln&#10;Esy+jbtrTL+9Wyj0OMzMb5jZojO1aMn5yrKC4SABQZxbXXGh4LBfv7yD8AFZY22ZFPyQh8W89zTD&#10;VNs7Z9TuQiEihH2KCsoQmlRKn5dk0A9sQxy9s3UGQ5SukNrhPcJNLUdJMpYGK44LJTa0Kim/7G5G&#10;weuhnfjTMUN3PWd2/51tRlv9pdRzv1tOQQTqwn/4r/2pFbx9jOH3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ryM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55" o:spid="_x0000_s1065" type="#_x0000_t202" style="position:absolute;left:690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ZF8YA&#10;AADcAAAADwAAAGRycy9kb3ducmV2LnhtbESPW2vCQBSE3wv+h+UIfasbL6iNriIFad8kXih9O80e&#10;k2D2bLq7jfHfu0Khj8PMfMMs152pRUvOV5YVDAcJCOLc6ooLBcfD9mUOwgdkjbVlUnAjD+tV72mJ&#10;qbZXzqjdh0JECPsUFZQhNKmUPi/JoB/Yhjh6Z+sMhihdIbXDa4SbWo6SZCoNVhwXSmzoraT8sv81&#10;CsbHdua/Txm6n3NmD1/Z+2inP5V67nebBYhAXfgP/7U/tILJ6ww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YZF8YAAADcAAAADwAAAAAAAAAAAAAAAACYAgAAZHJz&#10;L2Rvd25yZXYueG1sUEsFBgAAAAAEAAQA9QAAAIsDAAAAAA=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56" o:spid="_x0000_s1066" type="#_x0000_t202" style="position:absolute;left:762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o/sYA&#10;AADcAAAADwAAAGRycy9kb3ducmV2LnhtbESPW2vCQBSE3wv+h+UIfasbL2iNriIFad8kXih9O80e&#10;k2D2bLq7jfHfu0Khj8PMfMMs152pRUvOV5YVDAcJCOLc6ooLBcfD9uUVhA/IGmvLpOBGHtar3tMS&#10;U22vnFG7D4WIEPYpKihDaFIpfV6SQT+wDXH0ztYZDFG6QmqH1wg3tRwlyVQarDgulNjQW0n5Zf9r&#10;FIyP7cx/nzJ0P+fMHr6y99FOfyr13O82CxCBuvAf/mt/aAWT+Rw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Uo/sYAAADcAAAADwAAAAAAAAAAAAAAAACYAgAAZHJz&#10;L2Rvd25yZXYueG1sUEsFBgAAAAAEAAQA9QAAAIs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57" o:spid="_x0000_s1067" type="#_x0000_t202" style="position:absolute;left:834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+4sUA&#10;AADcAAAADwAAAGRycy9kb3ducmV2LnhtbESPT2sCMRTE70K/Q3iF3jSroi3bjVIKYm9l1VJ6e928&#10;/UM3L2uSruu3N4LgcZiZ3zDZejCt6Mn5xrKC6SQBQVxY3XCl4LDfjF9A+ICssbVMCs7kYb16GGWY&#10;anvinPpdqESEsE9RQR1Cl0rpi5oM+ontiKNXWmcwROkqqR2eIty0cpYkS2mw4bhQY0fvNRV/u3+j&#10;YH7on/3vV47uWOZ2/5NvZ5/6W6mnx+HtFUSgIdzDt/aHVrBIpnA9E4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L7i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58" o:spid="_x0000_s1068" type="#_x0000_t202" style="position:absolute;left:906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FDsUA&#10;AADcAAAADwAAAGRycy9kb3ducmV2LnhtbESPQWvCQBSE74X+h+UVvNVNldqSuglFEL1J1FJ6e80+&#10;k9Ds27i7xvTfu4LgcZiZb5h5PphW9OR8Y1nByzgBQVxa3XClYL9bPr+D8AFZY2uZFPyThzx7fJhj&#10;qu2ZC+q3oRIRwj5FBXUIXSqlL2sy6Me2I47ewTqDIUpXSe3wHOGmlZMkmUmDDceFGjta1FT+bU9G&#10;wXTfv/nfrwLd8VDY3U+xmmz0t1Kjp+HzA0SgIdzDt/ZaK3hNpnA9E4+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oUO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59" o:spid="_x0000_s1069" type="#_x0000_t202" style="position:absolute;left:978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8desUA&#10;AADcAAAADwAAAGRycy9kb3ducmV2LnhtbESPQWvCQBSE74L/YXkFb7qpWivRVaQg7a1ELaW3Z/aZ&#10;BLNv0901xn/fLQgeh5n5hlmuO1OLlpyvLCt4HiUgiHOrKy4UHPbb4RyED8gaa8uk4EYe1qt+b4mp&#10;tlfOqN2FQkQI+xQVlCE0qZQ+L8mgH9mGOHon6wyGKF0htcNrhJtajpNkJg1WHBdKbOitpPy8uxgF&#10;k0P76o9fGbrfU2b3P9n7+FN/KzV46jYLEIG68Ajf2x9awUsy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x16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0" o:spid="_x0000_s1070" type="#_x0000_t202" style="position:absolute;left:1050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44cUA&#10;AADcAAAADwAAAGRycy9kb3ducmV2LnhtbESPT2vCQBTE74LfYXmCN92oWEvqKlIQvZX4h+LtmX0m&#10;odm36e4a02/fLRQ8DjPzG2a57kwtWnK+sqxgMk5AEOdWV1woOB23o1cQPiBrrC2Tgh/ysF71e0tM&#10;tX1wRu0hFCJC2KeooAyhSaX0eUkG/dg2xNG7WWcwROkKqR0+ItzUcpokL9JgxXGhxIbeS8q/Dnej&#10;YHZqF/56ztB93zJ7vGS76Yf+VGo46DZvIAJ14Rn+b++1gnkyh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7jh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61" o:spid="_x0000_s1071" type="#_x0000_t202" style="position:absolute;left:10508;top:52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mlsQA&#10;AADcAAAADwAAAGRycy9kb3ducmV2LnhtbESPQWvCQBSE74L/YXmCN92o1Ep0FSmUeitRi3h7Zp9J&#10;MPs23V1j+u+7hYLHYWa+YVabztSiJecrywom4wQEcW51xYWC4+F9tADhA7LG2jIp+CEPm3W/t8JU&#10;2wdn1O5DISKEfYoKyhCaVEqfl2TQj21DHL2rdQZDlK6Q2uEjwk0tp0kylwYrjgslNvRWUn7b342C&#10;2bF99ZevDN33NbOHc/Yx/dQnpYaDbrsEEagLz/B/e6cVvCR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xJpb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9 </w:t>
                        </w:r>
                      </w:p>
                    </w:txbxContent>
                  </v:textbox>
                </v:shape>
                <v:shape id="Text Box 362" o:spid="_x0000_s1072" type="#_x0000_t202" style="position:absolute;left:1050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2DDcUA&#10;AADcAAAADwAAAGRycy9kb3ducmV2LnhtbESPT2vCQBTE74V+h+UVequbWvxDdBOKUNqbRC3S22v2&#10;mQSzb+PuNsZv7wpCj8PM/IZZ5oNpRU/ON5YVvI4SEMSl1Q1XCnbbj5c5CB+QNbaWScGFPOTZ48MS&#10;U23PXFC/CZWIEPYpKqhD6FIpfVmTQT+yHXH0DtYZDFG6SmqH5wg3rRwnyVQabDgu1NjRqqbyuPkz&#10;Ct52/cz/fhfoTofCbn+Kz/Fa75V6fhreFyACDeE/fG9/aQWTZAa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YMN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3" o:spid="_x0000_s1073" type="#_x0000_t202" style="position:absolute;left:978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Xf8IA&#10;AADcAAAADwAAAGRycy9kb3ducmV2LnhtbERPy2rCQBTdF/yH4Qrd1YmW1pI6ERHE7ko0UtxdMzcP&#10;mrkTZ6Yx/fvOouDycN6r9Wg6MZDzrWUF81kCgri0uuVaQXHcPb2B8AFZY2eZFPySh3U2eVhhqu2N&#10;cxoOoRYxhH2KCpoQ+lRKXzZk0M9sTxy5yjqDIUJXS+3wFsNNJxdJ8ioNthwbGuxp21D5ffgxCp6L&#10;Yekvpxzdtcrt8ZzvF5/6S6nH6bh5BxFoDHfxv/tDK3hJ4tp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hd/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4" o:spid="_x0000_s1074" type="#_x0000_t202" style="position:absolute;left:906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6y5MUA&#10;AADcAAAADwAAAGRycy9kb3ducmV2LnhtbESPQWvCQBSE74L/YXkFb7qpYq3RVaQg7a1ELaW3Z/aZ&#10;BLNv0901xn/fLQgeh5n5hlmuO1OLlpyvLCt4HiUgiHOrKy4UHPbb4SsIH5A11pZJwY08rFf93hJT&#10;ba+cUbsLhYgQ9ikqKENoUil9XpJBP7INcfRO1hkMUbpCaofXCDe1HCfJizRYcVwosaG3kvLz7mIU&#10;TA7tzB+/MnS/p8zuf7L38af+Vmrw1G0WIAJ14RG+tz+0gmkyh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rLk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5" o:spid="_x0000_s1075" type="#_x0000_t202" style="position:absolute;left:834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NpMIA&#10;AADcAAAADwAAAGRycy9kb3ducmV2LnhtbERPy2oCMRTdF/yHcIXuakaLVaZmRAqiOxm1FHe3kzsP&#10;nNxMkzhO/75ZFFweznu1HkwrenK+saxgOklAEBdWN1wpOJ+2L0sQPiBrbC2Tgl/ysM5GTytMtb1z&#10;Tv0xVCKGsE9RQR1Cl0rpi5oM+ontiCNXWmcwROgqqR3eY7hp5SxJ3qTBhmNDjR191FRcjzej4PXc&#10;L/z3Z47up8zt6ZLvZgf9pdTzeNi8gwg0hIf4373XCubTOD+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Y2k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6" o:spid="_x0000_s1076" type="#_x0000_t202" style="position:absolute;left:762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oP8QA&#10;AADcAAAADwAAAGRycy9kb3ducmV2LnhtbESPQWvCQBSE74L/YXlCb7qJxbakriJCqTeJWoq3Z/aZ&#10;hGbfprvbGP+9KxQ8DjPzDTNf9qYRHTlfW1aQThIQxIXVNZcKDvuP8RsIH5A1NpZJwZU8LBfDwRwz&#10;bS+cU7cLpYgQ9hkqqEJoMyl9UZFBP7EtcfTO1hkMUbpSaoeXCDeNnCbJizRYc1yosKV1RcXP7s8o&#10;eD50r/70laP7Ped2f8w/p1v9rdTTqF+9gwjUh0f4v73RCmZp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BKD/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7" o:spid="_x0000_s1077" type="#_x0000_t202" style="position:absolute;left:690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8T08UA&#10;AADcAAAADwAAAGRycy9kb3ducmV2LnhtbESPT2vCQBTE74V+h+UVvNWNilZSVylCqTeJfxBvr9ln&#10;Epp9G3fXGL+9Kwg9DjPzG2a26EwtWnK+sqxg0E9AEOdWV1wo2G2/36cgfEDWWFsmBTfysJi/vsww&#10;1fbKGbWbUIgIYZ+igjKEJpXS5yUZ9H3bEEfvZJ3BEKUrpHZ4jXBTy2GSTKTBiuNCiQ0tS8r/Nhej&#10;YLRrP/zvPkN3PmV2e8x+hmt9UKr31n19ggjUhf/ws73SCsaDE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xPT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8" o:spid="_x0000_s1078" type="#_x0000_t202" style="position:absolute;left:618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Lp8UA&#10;AADcAAAADwAAAGRycy9kb3ducmV2LnhtbESPT2vCQBTE70K/w/IK3nSj/aOkrlKEorcSTRFvr9ln&#10;Epp9G3fXmH77bkHwOMzMb5jFqjeN6Mj52rKCyTgBQVxYXXOpIN9/jOYgfEDW2FgmBb/kYbV8GCww&#10;1fbKGXW7UIoIYZ+igiqENpXSFxUZ9GPbEkfvZJ3BEKUrpXZ4jXDTyGmSvEqDNceFCltaV1T87C5G&#10;wVPezfz3V4bufMrs/phtpp/6oNTwsX9/AxGoD/fwrb3VCl4mz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oun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pPr>
                          <w:rPr>
                            <w:sz w:val="16"/>
                          </w:rPr>
                        </w:pPr>
                        <w:r>
                          <w:t xml:space="preserve"> </w:t>
                        </w:r>
                        <w:r>
                          <w:rPr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369" o:spid="_x0000_s1079" type="#_x0000_t202" style="position:absolute;left:546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uPMUA&#10;AADcAAAADwAAAGRycy9kb3ducmV2LnhtbESPT2sCMRTE7wW/Q3hCbzWrRVvWjSJCqbeyaim9PTdv&#10;/+DmZU3iuv32TUHocZiZ3zDZejCt6Mn5xrKC6SQBQVxY3XCl4Hh4e3oF4QOyxtYyKfghD+vV6CHD&#10;VNsb59TvQyUihH2KCuoQulRKX9Rk0E9sRxy90jqDIUpXSe3wFuGmlbMkWUiDDceFGjva1lSc91ej&#10;4PnYv/jTZ47uUub28J2/zz70l1KP42GzBBFoCP/he3unFcync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i48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0" o:spid="_x0000_s1080" type="#_x0000_t202" style="position:absolute;left:474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wS8UA&#10;AADcAAAADwAAAGRycy9kb3ducmV2LnhtbESPT2sCMRTE70K/Q3gFb5pVUcu6UUqhtDdZtZTenpu3&#10;f+jmZZuk6/rtTaHgcZiZ3zDZbjCt6Mn5xrKC2TQBQVxY3XCl4HR8nTyB8AFZY2uZFFzJw277MMow&#10;1fbCOfWHUIkIYZ+igjqELpXSFzUZ9FPbEUevtM5giNJVUju8RLhp5TxJVtJgw3Ghxo5eaiq+D79G&#10;weLUr/35I0f3U+b2+JW/zff6U6nx4/C8ARFoCPfwf/tdK1jOVv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LBL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1" o:spid="_x0000_s1081" type="#_x0000_t202" style="position:absolute;left:402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V0MUA&#10;AADcAAAADwAAAGRycy9kb3ducmV2LnhtbESPT2sCMRTE7wW/Q3hCbzWrxVrWjSKFUm+yaim9PTdv&#10;/+DmZZvEdfvtm4LgcZiZ3zDZejCt6Mn5xrKC6SQBQVxY3XCl4Hh4f3oF4QOyxtYyKfglD+vV6CHD&#10;VNsr59TvQyUihH2KCuoQulRKX9Rk0E9sRxy90jqDIUpXSe3wGuGmlbMkeZEGG44LNXb0VlNx3l+M&#10;gudjv/CnzxzdT5nbw3f+MdvpL6Uex8NmCSLQEO7hW3urFcyn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BXQ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2" o:spid="_x0000_s1082" type="#_x0000_t202" style="position:absolute;left:330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uBosIA&#10;AADcAAAADwAAAGRycy9kb3ducmV2LnhtbERPy2oCMRTdF/yHcIXuakaLVaZmRAqiOxm1FHe3kzsP&#10;nNxMkzhO/75ZFFweznu1HkwrenK+saxgOklAEBdWN1wpOJ+2L0sQPiBrbC2Tgl/ysM5GTytMtb1z&#10;Tv0xVCKGsE9RQR1Cl0rpi5oM+ontiCNXWmcwROgqqR3eY7hp5SxJ3qTBhmNDjR191FRcjzej4PXc&#10;L/z3Z47up8zt6ZLvZgf9pdTzeNi8gwg0hIf4373XCubTuDa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4Gi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3" o:spid="_x0000_s1083" type="#_x0000_t202" style="position:absolute;left:258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kOcUA&#10;AADcAAAADwAAAGRycy9kb3ducmV2LnhtbESPQWvCQBSE70L/w/IK3nSjpa2mrlKEorcSTRFvr9ln&#10;Epp9G3fXmP77bkHwOMzMN8xi1ZtGdOR8bVnBZJyAIC6srrlUkO8/RjMQPiBrbCyTgl/ysFo+DBaY&#10;anvljLpdKEWEsE9RQRVCm0rpi4oM+rFtiaN3ss5giNKVUju8Rrhp5DRJXqTBmuNChS2tKyp+dhej&#10;4CnvXv33V4bufMrs/phtpp/6oNTwsX9/AxGoD/fwrb3VCp4nc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yQ5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4" o:spid="_x0000_s1084" type="#_x0000_t202" style="position:absolute;left:186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HGcIA&#10;AADcAAAADwAAAGRycy9kb3ducmV2LnhtbERPz2vCMBS+C/sfwht403QVt9GZliGI3qTqGLu9Nc+2&#10;rHmpSazdf78cBh4/vt+rYjSdGMj51rKCp3kCgriyuuVawem4mb2C8AFZY2eZFPyShyJ/mKww0/bG&#10;JQ2HUIsYwj5DBU0IfSalrxoy6Oe2J47c2TqDIUJXS+3wFsNNJ9MkeZYGW44NDfa0bqj6OVyNgsVp&#10;ePHfHyW6y7m0x69ym+71p1LTx/H9DUSgMdzF/+6dVrBM4/x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UcZ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75" o:spid="_x0000_s1085" type="#_x0000_t202" style="position:absolute;left:114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igsUA&#10;AADcAAAADwAAAGRycy9kb3ducmV2LnhtbESPT2vCQBTE74LfYXlCb7oxxVpSVykFaW8l/qF4e2af&#10;SWj2bdzdxvjtXaHgcZiZ3zCLVW8a0ZHztWUF00kCgriwuuZSwW67Hr+C8AFZY2OZFFzJw2o5HCww&#10;0/bCOXWbUIoIYZ+hgiqENpPSFxUZ9BPbEkfvZJ3BEKUrpXZ4iXDTyDRJXqTBmuNChS19VFT8bv6M&#10;guddN/fHfY7ufMrt9pB/pt/6R6mnUf/+BiJQHx7h//aXVjBLp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eKC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6" o:spid="_x0000_s1086" type="#_x0000_t202" style="position:absolute;left:1148;top:66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989cUA&#10;AADcAAAADwAAAGRycy9kb3ducmV2LnhtbESPQWvCQBSE74L/YXlCb7oxpVqiq4hQ2luJppTentln&#10;Esy+TXe3Mf333YLgcZiZb5j1djCt6Mn5xrKC+SwBQVxa3XCloDi+TJ9B+ICssbVMCn7Jw3YzHq0x&#10;0/bKOfWHUIkIYZ+hgjqELpPSlzUZ9DPbEUfvbJ3BEKWrpHZ4jXDTyjRJFtJgw3Ghxo72NZWXw49R&#10;8Fj0S3/6yNF9n3N7/Mpf03f9qdTDZNitQAQawj18a79pBU9pCv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3z1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>11</w:t>
                        </w:r>
                      </w:p>
                    </w:txbxContent>
                  </v:textbox>
                </v:shape>
                <v:shape id="Text Box 377" o:spid="_x0000_s1087" type="#_x0000_t202" style="position:absolute;left:114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ZbsUA&#10;AADcAAAADwAAAGRycy9kb3ducmV2LnhtbESPQWvCQBSE7wX/w/KE3urGiG1JXUWE0t5KNKV4e2af&#10;SWj2bdzdxvjvXaHgcZiZb5jFajCt6Mn5xrKC6SQBQVxa3XCloNi9P72C8AFZY2uZFFzIw2o5elhg&#10;pu2Zc+q3oRIRwj5DBXUIXSalL2sy6Ce2I47e0TqDIUpXSe3wHOGmlWmSPEuDDceFGjva1FT+bv+M&#10;glnRv/jDd47udMztbp9/pF/6R6nH8bB+AxFoCPfwf/tTK5in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9lu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8" o:spid="_x0000_s1088" type="#_x0000_t202" style="position:absolute;left:186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BGsUA&#10;AADcAAAADwAAAGRycy9kb3ducmV2LnhtbESPT2vCQBTE74V+h+UVequbplYlukoplPYm8Q/i7Zl9&#10;JsHs23R3G+O37wqCx2FmfsPMFr1pREfO15YVvA4SEMSF1TWXCjbrr5cJCB+QNTaWScGFPCzmjw8z&#10;zLQ9c07dKpQiQthnqKAKoc2k9EVFBv3AtsTRO1pnMETpSqkdniPcNDJNkpE0WHNcqLClz4qK0+rP&#10;KHjbdGN/2Obofo+5Xe/z73Spd0o9P/UfUxCB+nAP39o/WsF7OoTr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kEa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9" o:spid="_x0000_s1089" type="#_x0000_t202" style="position:absolute;left:258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kgcUA&#10;AADcAAAADwAAAGRycy9kb3ducmV2LnhtbESPT2vCQBTE74V+h+UVvNVNI2pJXaUUxN4k/qF4e2af&#10;SWj2bbq7jfHbu4LgcZiZ3zCzRW8a0ZHztWUFb8MEBHFhdc2lgt12+foOwgdkjY1lUnAhD4v589MM&#10;M23PnFO3CaWIEPYZKqhCaDMpfVGRQT+0LXH0TtYZDFG6UmqH5wg3jUyTZCIN1hwXKmzpq6Lid/Nv&#10;FIx23dQf9zm6v1Nut4d8la71j1KDl/7zA0SgPjzC9/a3VjBOx3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uSB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0" o:spid="_x0000_s1090" type="#_x0000_t202" style="position:absolute;left:330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69sUA&#10;AADcAAAADwAAAGRycy9kb3ducmV2LnhtbESPT2vCQBTE7wW/w/IK3uqmkapEV5FCaW8l/kG8PbPP&#10;JJh9m+5uY/z2bqHgcZiZ3zCLVW8a0ZHztWUFr6MEBHFhdc2lgt3242UGwgdkjY1lUnAjD6vl4GmB&#10;mbZXzqnbhFJECPsMFVQhtJmUvqjIoB/Zljh6Z+sMhihdKbXDa4SbRqZJMpEGa44LFbb0XlFx2fwa&#10;BeNdN/WnfY7u55zb7TH/TL/1Qanhc7+egwjUh0f4v/2lFbylE/g7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Hr2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81" o:spid="_x0000_s1091" type="#_x0000_t202" style="position:absolute;left:402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fbcUA&#10;AADcAAAADwAAAGRycy9kb3ducmV2LnhtbESPT2vCQBTE74V+h+UVvNVNI9WSukoRxN5K/EPx9sw+&#10;k9Ds27i7jfHbu4LgcZiZ3zDTeW8a0ZHztWUFb8MEBHFhdc2lgu1m+foBwgdkjY1lUnAhD/PZ89MU&#10;M23PnFO3DqWIEPYZKqhCaDMpfVGRQT+0LXH0jtYZDFG6UmqH5wg3jUyTZCwN1hwXKmxpUVHxt/43&#10;CkbbbuIPuxzd6ZjbzT5fpT/6V6nBS//1CSJQHx7he/tbK3hPJ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N9t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2" o:spid="_x0000_s1092" type="#_x0000_t202" style="position:absolute;left:474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LH8IA&#10;AADcAAAADwAAAGRycy9kb3ducmV2LnhtbERPz2vCMBS+C/sfwht403QVt9GZliGI3qTqGLu9Nc+2&#10;rHmpSazdf78cBh4/vt+rYjSdGMj51rKCp3kCgriyuuVawem4mb2C8AFZY2eZFPyShyJ/mKww0/bG&#10;JQ2HUIsYwj5DBU0IfSalrxoy6Oe2J47c2TqDIUJXS+3wFsNNJ9MkeZYGW44NDfa0bqj6OVyNgsVp&#10;ePHfHyW6y7m0x69ym+71p1LTx/H9DUSgMdzF/+6dVrBM49p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0sf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3" o:spid="_x0000_s1093" type="#_x0000_t202" style="position:absolute;left:546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uhMUA&#10;AADcAAAADwAAAGRycy9kb3ducmV2LnhtbESPT2vCQBTE74V+h+UVequbplg1ukoplPYm8Q/i7Zl9&#10;JsHs23R3G+O37wqCx2FmfsPMFr1pREfO15YVvA4SEMSF1TWXCjbrr5cxCB+QNTaWScGFPCzmjw8z&#10;zLQ9c07dKpQiQthnqKAKoc2k9EVFBv3AtsTRO1pnMETpSqkdniPcNDJNkndpsOa4UGFLnxUVp9Wf&#10;UfC26Ub+sM3R/R5zu97n3+lS75R6fuo/piAC9eEevrV/tIJhOoHr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2+6E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4" o:spid="_x0000_s1094" type="#_x0000_t202" style="position:absolute;left:618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RxMIA&#10;AADcAAAADwAAAGRycy9kb3ducmV2LnhtbERPy2rCQBTdC/7DcIXudKJiK6kTEaG0O4mmFHe3mZsH&#10;Zu6kM9OY/n1nUejycN67/Wg6MZDzrWUFy0UCgri0uuVaQXF5mW9B+ICssbNMCn7Iwz6bTnaYanvn&#10;nIZzqEUMYZ+igiaEPpXSlw0Z9AvbE0euss5giNDVUju8x3DTyVWSPEqDLceGBns6NlTezt9GwboY&#10;nvzne47uq8rt5Zq/rk76Q6mH2Xh4BhFoDP/iP/ebVrBZx/n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NHE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5" o:spid="_x0000_s1095" type="#_x0000_t202" style="position:absolute;left:690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0X8UA&#10;AADcAAAADwAAAGRycy9kb3ducmV2LnhtbESPT2vCQBTE74V+h+UVvNWNilZSVylCqTeJfxBvr9ln&#10;Epp9G3fXGL+9Kwg9DjPzG2a26EwtWnK+sqxg0E9AEOdWV1wo2G2/36cgfEDWWFsmBTfysJi/vsww&#10;1fbKGbWbUIgIYZ+igjKEJpXS5yUZ9H3bEEfvZJ3BEKUrpHZ4jXBTy2GSTKTBiuNCiQ0tS8r/Nhej&#10;YLRrP/zvPkN3PmV2e8x+hmt9UKr31n19ggjUhf/ws73SCsajA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HRf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>12</w:t>
                        </w:r>
                      </w:p>
                    </w:txbxContent>
                  </v:textbox>
                </v:shape>
                <v:shape id="Text Box 386" o:spid="_x0000_s1096" type="#_x0000_t202" style="position:absolute;left:762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qKMUA&#10;AADcAAAADwAAAGRycy9kb3ducmV2LnhtbESPQWvCQBSE7wX/w/KE3urGiG1JXUWE0t5KNKV4e2af&#10;SWj2bdzdxvjvXaHgcZiZb5jFajCt6Mn5xrKC6SQBQVxa3XCloNi9P72C8AFZY2uZFFzIw2o5elhg&#10;pu2Zc+q3oRIRwj5DBXUIXSalL2sy6Ce2I47e0TqDIUpXSe3wHOGmlWmSPEuDDceFGjva1FT+bv+M&#10;glnRv/jDd47udMztbp9/pF/6R6nH8bB+AxFoCPfwf/tTK5jPUr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uoo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7" o:spid="_x0000_s1097" type="#_x0000_t202" style="position:absolute;left:834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Ps8QA&#10;AADcAAAADwAAAGRycy9kb3ducmV2LnhtbESPQWvCQBSE7wX/w/IEb3WjwbakriKFUm8StRRvz+wz&#10;Cc2+TXfXGP+9KxQ8DjPzDTNf9qYRHTlfW1YwGScgiAuray4V7Hefz28gfEDW2FgmBVfysFwMnuaY&#10;aXvhnLptKEWEsM9QQRVCm0npi4oM+rFtiaN3ss5giNKVUju8RLhp5DRJXqTBmuNChS19VFT8bs9G&#10;QbrvXv3xO0f3d8rt7pB/TTf6R6nRsF+9gwjUh0f4v73WCmZp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qT7P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8" o:spid="_x0000_s1098" type="#_x0000_t202" style="position:absolute;left:906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Xx8UA&#10;AADcAAAADwAAAGRycy9kb3ducmV2LnhtbESPQWvCQBSE74L/YXlCb7qp1rZEV5FC0VuJppTentln&#10;Epp9G3e3Mf33bkHwOMzMN8xy3ZtGdOR8bVnB4yQBQVxYXXOpID+8j19B+ICssbFMCv7Iw3o1HCwx&#10;1fbCGXX7UIoIYZ+igiqENpXSFxUZ9BPbEkfvZJ3BEKUrpXZ4iXDTyGmSPEuDNceFClt6q6j42f8a&#10;BbO8e/HHzwzd+ZTZw3e2nX7oL6UeRv1mASJQH+7hW3unFcxnT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9fH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9" o:spid="_x0000_s1099" type="#_x0000_t202" style="position:absolute;left:978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9yXMUA&#10;AADcAAAADwAAAGRycy9kb3ducmV2LnhtbESPT2vCQBTE70K/w/IK3nRTxSqpq5SC6K3EP4i31+wz&#10;Cc2+jbtrTL+9KxQ8DjPzG2a+7EwtWnK+sqzgbZiAIM6trrhQsN+tBjMQPiBrrC2Tgj/ysFy89OaY&#10;anvjjNptKESEsE9RQRlCk0rp85IM+qFtiKN3ts5giNIVUju8Rbip5ShJ3qXBiuNCiQ19lZT/bq9G&#10;wXjfTv3PIUN3OWd2d8rWo299VKr/2n1+gAjUhWf4v73RCib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3Jc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0" o:spid="_x0000_s1100" type="#_x0000_t202" style="position:absolute;left:1050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sK8UA&#10;AADcAAAADwAAAGRycy9kb3ducmV2LnhtbESPT2sCMRTE7wW/Q3iCt5pVqS3bjSKC6K2sWkpvr5u3&#10;f3DzsiZx3X77plDocZiZ3zDZejCt6Mn5xrKC2TQBQVxY3XCl4HzaPb6A8AFZY2uZFHyTh/Vq9JBh&#10;qu2dc+qPoRIRwj5FBXUIXSqlL2oy6Ke2I45eaZ3BEKWrpHZ4j3DTynmSLKXBhuNCjR1tayoux5tR&#10;sDj3z/7rPUd3LXN7+sz38zf9odRkPGxeQQQawn/4r33QCp4WS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ewr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13 </w:t>
                        </w:r>
                      </w:p>
                    </w:txbxContent>
                  </v:textbox>
                </v:shape>
                <v:shape id="Text Box 391" o:spid="_x0000_s1101" type="#_x0000_t202" style="position:absolute;left:10508;top:81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FJsMUA&#10;AADcAAAADwAAAGRycy9kb3ducmV2LnhtbESPT2sCMRTE7wW/Q3hCbzWrYi3rRhGhtDdZtZTenpu3&#10;f3Dzsk3Sdfvtm4LgcZiZ3zDZZjCt6Mn5xrKC6SQBQVxY3XCl4HR8fXoB4QOyxtYyKfglD5v16CHD&#10;VNsr59QfQiUihH2KCuoQulRKX9Rk0E9sRxy90jqDIUpXSe3wGuGmlbMkeZYGG44LNXa0q6m4HH6M&#10;gvmpX/rzR47uu8zt8St/m+31p1KP42G7AhFoCPfwrf2uFSzmS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Umw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2" o:spid="_x0000_s1102" type="#_x0000_t202" style="position:absolute;left:1050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dwsIA&#10;AADcAAAADwAAAGRycy9kb3ducmV2LnhtbERPy2rCQBTdC/7DcIXudKJiK6kTEaG0O4mmFHe3mZsH&#10;Zu6kM9OY/n1nUejycN67/Wg6MZDzrWUFy0UCgri0uuVaQXF5mW9B+ICssbNMCn7Iwz6bTnaYanvn&#10;nIZzqEUMYZ+igiaEPpXSlw0Z9AvbE0euss5giNDVUju8x3DTyVWSPEqDLceGBns6NlTezt9GwboY&#10;nvzne47uq8rt5Zq/rk76Q6mH2Xh4BhFoDP/iP/ebVrBZx7X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t3C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3" o:spid="_x0000_s1103" type="#_x0000_t202" style="position:absolute;left:978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4WcUA&#10;AADcAAAADwAAAGRycy9kb3ducmV2LnhtbESPQWvCQBSE74L/YXlCb7qpUttGV5FC0VuJppTentln&#10;Epp9G3e3Mf33bkHwOMzMN8xy3ZtGdOR8bVnB4yQBQVxYXXOpID+8j19A+ICssbFMCv7Iw3o1HCwx&#10;1fbCGXX7UIoIYZ+igiqENpXSFxUZ9BPbEkfvZJ3BEKUrpXZ4iXDTyGmSzKXBmuNChS29VVT87H+N&#10;glnePfvjZ4bufMrs4TvbTj/0l1IPo36zABGoD/fwrb3TCp5mr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nhZ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4" o:spid="_x0000_s1104" type="#_x0000_t202" style="position:absolute;left:906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iucMA&#10;AADcAAAADwAAAGRycy9kb3ducmV2LnhtbERPy2rCQBTdF/oPwy10VydNtUrqGIpQ2p3EB+Lumrkm&#10;oZk7cWYa4987C6HLw3nP88G0oifnG8sKXkcJCOLS6oYrBdvN18sMhA/IGlvLpOBKHvLF48McM20v&#10;XFC/DpWIIewzVFCH0GVS+rImg35kO+LInawzGCJ0ldQOLzHctDJNkndpsOHYUGNHy5rK3/WfUfC2&#10;7af+uCvQnU+F3RyK73Sl90o9Pw2fHyACDeFffHf/aAWTcZwf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6iuc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5" o:spid="_x0000_s1105" type="#_x0000_t202" style="position:absolute;left:834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HIsUA&#10;AADcAAAADwAAAGRycy9kb3ducmV2LnhtbESPT2vCQBTE70K/w/IK3nSj/aOkrlKEorcSTRFvr9ln&#10;Epp9G3fXmH77bkHwOMzMb5jFqjeN6Mj52rKCyTgBQVxYXXOpIN9/jOYgfEDW2FgmBb/kYbV8GCww&#10;1fbKGXW7UIoIYZ+igiqENpXSFxUZ9GPbEkfvZJ3BEKUrpXZ4jXDTyGmSvEqDNceFCltaV1T87C5G&#10;wVPezfz3V4bufMrs/phtpp/6oNTwsX9/AxGoD/fwrb3VCl6eJ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gci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14</w:t>
                        </w:r>
                      </w:p>
                    </w:txbxContent>
                  </v:textbox>
                </v:shape>
                <v:shape id="Text Box 396" o:spid="_x0000_s1106" type="#_x0000_t202" style="position:absolute;left:762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ZVcUA&#10;AADcAAAADwAAAGRycy9kb3ducmV2LnhtbESPT2vCQBTE74V+h+UVequbplYlukoplPYm8Q/i7Zl9&#10;JsHs23R3G+O37wqCx2FmfsPMFr1pREfO15YVvA4SEMSF1TWXCjbrr5cJCB+QNTaWScGFPCzmjw8z&#10;zLQ9c07dKpQiQthnqKAKoc2k9EVFBv3AtsTRO1pnMETpSqkdniPcNDJNkpE0WHNcqLClz4qK0+rP&#10;KHjbdGN/2Obofo+5Xe/z73Spd0o9P/UfUxCB+nAP39o/WsH7MIXr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JlV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7" o:spid="_x0000_s1107" type="#_x0000_t202" style="position:absolute;left:690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8zsUA&#10;AADcAAAADwAAAGRycy9kb3ducmV2LnhtbESPQWvCQBSE74L/YXlCb7qp1rZEV5FC0VuJppTentln&#10;Epp9G3e3Mf33bkHwOMzMN8xy3ZtGdOR8bVnB4yQBQVxYXXOpID+8j19B+ICssbFMCv7Iw3o1HCwx&#10;1fbCGXX7UIoIYZ+igiqENpXSFxUZ9BPbEkfvZJ3BEKUrpXZ4iXDTyGmSPEuDNceFClt6q6j42f8a&#10;BbO8e/HHzwzd+ZTZw3e2nX7oL6UeRv1mASJQH+7hW3unFcyfZv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DzO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8" o:spid="_x0000_s1108" type="#_x0000_t202" style="position:absolute;left:618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kusUA&#10;AADcAAAADwAAAGRycy9kb3ducmV2LnhtbESPQWvCQBSE7wX/w/KE3upGa6tEV5FCqbcSTRFvz+wz&#10;CWbfxt1tjP++Wyj0OMzMN8xy3ZtGdOR8bVnBeJSAIC6srrlUkO/fn+YgfEDW2FgmBXfysF4NHpaY&#10;anvjjLpdKEWEsE9RQRVCm0rpi4oM+pFtiaN3ts5giNKVUju8Rbhp5CRJXqXBmuNChS29VVRcdt9G&#10;wXPezfzpK0N3PWd2f8w+Jp/6oNTjsN8sQATqw3/4r73VCl6mU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aS6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9" o:spid="_x0000_s1109" type="#_x0000_t202" style="position:absolute;left:546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BIcUA&#10;AADcAAAADwAAAGRycy9kb3ducmV2LnhtbESPT2vCQBTE7wW/w/KE3upGW22JriKC2JvEP5Tentln&#10;Esy+jbtrTL+9Wyj0OMzMb5jZojO1aMn5yrKC4SABQZxbXXGh4LBfv3yA8AFZY22ZFPyQh8W89zTD&#10;VNs7Z9TuQiEihH2KCsoQmlRKn5dk0A9sQxy9s3UGQ5SukNrhPcJNLUdJMpEGK44LJTa0Kim/7G5G&#10;weuhffenY4bues7s/jvbjLb6S6nnfrecggjUhf/wX/tTKxi/jeH3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QEh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00" o:spid="_x0000_s1110" type="#_x0000_t202" style="position:absolute;left:474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ufVsUA&#10;AADcAAAADwAAAGRycy9kb3ducmV2LnhtbESPS2vDMBCE74X8B7GB3ho57+JECaEQ2ltwHpTettbG&#10;NrFWrqQ6zr+PAoUeh5n5hlmuO1OLlpyvLCsYDhIQxLnVFRcKjoftyysIH5A11pZJwY08rFe9pyWm&#10;2l45o3YfChEh7FNUUIbQpFL6vCSDfmAb4uidrTMYonSF1A6vEW5qOUqSmTRYcVwosaG3kvLL/tco&#10;GB/buf8+Zeh+zpk9fGXvo53+VOq5320WIAJ14T/81/7QCqaTG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59W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01" o:spid="_x0000_s1111" type="#_x0000_t202" style="position:absolute;left:402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6zcUA&#10;AADcAAAADwAAAGRycy9kb3ducmV2LnhtbESPT2vCQBTE74LfYXlCb7rRtirRVaRQ2luJfxBvz+wz&#10;CWbfprvbmH77bkHwOMzMb5jlujO1aMn5yrKC8SgBQZxbXXGhYL97H85B+ICssbZMCn7Jw3rV7y0x&#10;1fbGGbXbUIgIYZ+igjKEJpXS5yUZ9CPbEEfvYp3BEKUrpHZ4i3BTy0mSTKXBiuNCiQ29lZRftz9G&#10;wfO+nfnzIUP3fcns7pR9TL70UamnQbdZgAjUhUf43v7UCl5fZ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1zrN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02" o:spid="_x0000_s1112" type="#_x0000_t202" style="position:absolute;left:330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uv8MA&#10;AADcAAAADwAAAGRycy9kb3ducmV2LnhtbERPy2rCQBTdF/oPwy10VydNtUrqGIpQ2p3EB+Lumrkm&#10;oZk7cWYa4987C6HLw3nP88G0oifnG8sKXkcJCOLS6oYrBdvN18sMhA/IGlvLpOBKHvLF48McM20v&#10;XFC/DpWIIewzVFCH0GVS+rImg35kO+LInawzGCJ0ldQOLzHctDJNkndpsOHYUGNHy5rK3/WfUfC2&#10;7af+uCvQnU+F3RyK73Sl90o9Pw2fHyACDeFffHf/aAWTcVwb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iuv8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15</w:t>
                        </w:r>
                      </w:p>
                    </w:txbxContent>
                  </v:textbox>
                </v:shape>
                <v:shape id="Text Box 403" o:spid="_x0000_s1113" type="#_x0000_t202" style="position:absolute;left:258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LJMUA&#10;AADcAAAADwAAAGRycy9kb3ducmV2LnhtbESPQWvCQBSE74L/YXlCb7rRVq3RVUpB2luJWkpvz+wz&#10;Cc2+TXfXmP77riB4HGbmG2a16UwtWnK+sqxgPEpAEOdWV1woOOy3w2cQPiBrrC2Tgj/ysFn3eytM&#10;tb1wRu0uFCJC2KeooAyhSaX0eUkG/cg2xNE7WWcwROkKqR1eItzUcpIkM2mw4rhQYkOvJeU/u7NR&#10;8Hho5/74maH7PWV2/529TT70l1IPg+5lCSJQF+7hW/tdK5g+LeB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Ask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04" o:spid="_x0000_s1114" type="#_x0000_t202" style="position:absolute;left:186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0ZMIA&#10;AADcAAAADwAAAGRycy9kb3ducmV2LnhtbERPy2rCQBTdC/7DcIXudKJiK6kTEaHYXYmmFHe3mZsH&#10;Zu6kM9OY/n1nUejycN67/Wg6MZDzrWUFy0UCgri0uuVaQXF5mW9B+ICssbNMCn7Iwz6bTnaYanvn&#10;nIZzqEUMYZ+igiaEPpXSlw0Z9AvbE0euss5giNDVUju8x3DTyVWSPEqDLceGBns6NlTezt9GwboY&#10;nvzne47uq8rt5ZqfVm/6Q6mH2Xh4BhFoDP/iP/erVrDZxPn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5zRk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05" o:spid="_x0000_s1115" type="#_x0000_t202" style="position:absolute;left:114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R/8UA&#10;AADcAAAADwAAAGRycy9kb3ducmV2LnhtbESPT2sCMRTE7wW/Q3hCbzWrRVvWjSJCqbeyaim9PTdv&#10;/+DmZU3iuv32TUHocZiZ3zDZejCt6Mn5xrKC6SQBQVxY3XCl4Hh4e3oF4QOyxtYyKfghD+vV6CHD&#10;VNsb59TvQyUihH2KCuoQulRKX9Rk0E9sRxy90jqDIUpXSe3wFuGmlbMkWUiDDceFGjva1lSc91ej&#10;4PnYv/jTZ47uUub28J2/zz70l1KP42GzBBFoCP/he3unFczn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5H/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06" o:spid="_x0000_s1116" type="#_x0000_t202" style="position:absolute;left:1148;top:95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PiMUA&#10;AADcAAAADwAAAGRycy9kb3ducmV2LnhtbESPT2vCQBTE74V+h+UVvNVNI2pJXaUUxN4k/qF4e2af&#10;SWj2bbq7jfHbu4LgcZiZ3zCzRW8a0ZHztWUFb8MEBHFhdc2lgt12+foOwgdkjY1lUnAhD4v589MM&#10;M23PnFO3CaWIEPYZKqhCaDMpfVGRQT+0LXH0TtYZDFG6UmqH5wg3jUyTZCIN1hwXKmzpq6Lid/Nv&#10;FIx23dQf9zm6v1Nut4d8la71j1KDl/7zA0SgPjzC9/a3VjAep3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Q+I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>16</w:t>
                        </w:r>
                      </w:p>
                    </w:txbxContent>
                  </v:textbox>
                </v:shape>
                <v:shape id="Text Box 407" o:spid="_x0000_s1117" type="#_x0000_t202" style="position:absolute;left:186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qE8UA&#10;AADcAAAADwAAAGRycy9kb3ducmV2LnhtbESPT2vCQBTE70K/w/IK3nRTxSqpq5SC6K3EP4i31+wz&#10;Cc2+jbtrTL+9KxQ8DjPzG2a+7EwtWnK+sqzgbZiAIM6trrhQsN+tBjMQPiBrrC2Tgj/ysFy89OaY&#10;anvjjNptKESEsE9RQRlCk0rp85IM+qFtiKN3ts5giNIVUju8Rbip5ShJ3qXBiuNCiQ19lZT/bq9G&#10;wXjfTv3PIUN3OWd2d8rWo299VKr/2n1+gAjUhWf4v73RCia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aoT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08" o:spid="_x0000_s1118" type="#_x0000_t202" style="position:absolute;left:258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yZ8UA&#10;AADcAAAADwAAAGRycy9kb3ducmV2LnhtbESPT2vCQBTE7wW/w/KE3upGW22JriKC2JvEP5Tentln&#10;Esy+jbtrTL+9Wyj0OMzMb5jZojO1aMn5yrKC4SABQZxbXXGh4LBfv3yA8AFZY22ZFPyQh8W89zTD&#10;VNs7Z9TuQiEihH2KCsoQmlRKn5dk0A9sQxy9s3UGQ5SukNrhPcJNLUdJMpEGK44LJTa0Kim/7G5G&#10;weuhffenY4bues7s/jvbjLb6S6nnfrecggjUhf/wX/tTKxiP3+D3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DJn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09" o:spid="_x0000_s1119" type="#_x0000_t202" style="position:absolute;left:330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X/MUA&#10;AADcAAAADwAAAGRycy9kb3ducmV2LnhtbESPT2vCQBTE74LfYXkFb7qpklpSV5GC2FuJfyjentln&#10;Epp9m+5uY/rtXaHgcZiZ3zCLVW8a0ZHztWUFz5MEBHFhdc2lgsN+M34F4QOyxsYyKfgjD6vlcLDA&#10;TNsr59TtQikihH2GCqoQ2kxKX1Rk0E9sSxy9i3UGQ5SulNrhNcJNI6dJ8iIN1hwXKmzpvaLie/dr&#10;FMwO3dyfjzm6n0tu96d8O/3UX0qNnvr1G4hAfXiE/9sfWkGap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Jf8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10" o:spid="_x0000_s1120" type="#_x0000_t202" style="position:absolute;left:402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Ji8UA&#10;AADcAAAADwAAAGRycy9kb3ducmV2LnhtbESPT2sCMRTE7wW/Q3iCt5pV0ZbtRhFB7K2sWkpvr5u3&#10;f3DzsiZx3X77plDocZiZ3zDZZjCt6Mn5xrKC2TQBQVxY3XCl4HzaPz6D8AFZY2uZFHyTh8169JBh&#10;qu2dc+qPoRIRwj5FBXUIXSqlL2oy6Ke2I45eaZ3BEKWrpHZ4j3DTynmSrKTBhuNCjR3taioux5tR&#10;sDj3T/7rPUd3LXN7+swP8zf9odRkPGxfQAQawn/4r/2qFSyXK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gmL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>17</w:t>
                        </w:r>
                      </w:p>
                    </w:txbxContent>
                  </v:textbox>
                </v:shape>
                <v:shape id="Text Box 411" o:spid="_x0000_s1121" type="#_x0000_t202" style="position:absolute;left:114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sEMQA&#10;AADcAAAADwAAAGRycy9kb3ducmV2LnhtbESPQWvCQBSE74L/YXlCb7pRUUt0FRHE3krUUnp7Zp9J&#10;MPs27m5j+u+7QqHHYWa+YVabztSiJecrywrGowQEcW51xYWC82k/fAXhA7LG2jIp+CEPm3W/t8JU&#10;2wdn1B5DISKEfYoKyhCaVEqfl2TQj2xDHL2rdQZDlK6Q2uEjwk0tJ0kylwYrjgslNrQrKb8dv42C&#10;6bld+MtHhu5+zezpKztM3vWnUi+DbrsEEagL/+G/9ptWMJst4Hk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rBD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12" o:spid="_x0000_s1122" type="#_x0000_t202" style="position:absolute;left:474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4YsIA&#10;AADcAAAADwAAAGRycy9kb3ducmV2LnhtbERPy2rCQBTdC/7DcIXudKJiK6kTEaHYXYmmFHe3mZsH&#10;Zu6kM9OY/n1nUejycN67/Wg6MZDzrWUFy0UCgri0uuVaQXF5mW9B+ICssbNMCn7Iwz6bTnaYanvn&#10;nIZzqEUMYZ+igiaEPpXSlw0Z9AvbE0euss5giNDVUju8x3DTyVWSPEqDLceGBns6NlTezt9GwboY&#10;nvzne47uq8rt5ZqfVm/6Q6mH2Xh4BhFoDP/iP/erVrDZxLX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Thi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13" o:spid="_x0000_s1123" type="#_x0000_t202" style="position:absolute;left:546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2d+cUA&#10;AADcAAAADwAAAGRycy9kb3ducmV2LnhtbESPQWvCQBSE7wX/w/KE3upGi61GV5FCqbcSTRFvz+wz&#10;CWbfxt1tjP++Wyj0OMzMN8xy3ZtGdOR8bVnBeJSAIC6srrlUkO/fn2YgfEDW2FgmBXfysF4NHpaY&#10;anvjjLpdKEWEsE9RQRVCm0rpi4oM+pFtiaN3ts5giNKVUju8Rbhp5CRJXqTBmuNChS29VVRcdt9G&#10;wXPevfrTV4bues7s/ph9TD71QanHYb9ZgAjUh//wX3urFUync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Z35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14" o:spid="_x0000_s1124" type="#_x0000_t202" style="position:absolute;left:618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+2cEA&#10;AADcAAAADwAAAGRycy9kb3ducmV2LnhtbERPy4rCMBTdC/MP4Q6403QcdKQaZRiQcSf1gbi7Nte2&#10;THNTk1jr35uFMMvDec+XnalFS85XlhV8DBMQxLnVFRcK9rvVYArCB2SNtWVS8CAPy8Vbb46ptnfO&#10;qN2GQsQQ9ikqKENoUil9XpJBP7QNceQu1hkMEbpCaof3GG5qOUqSiTRYcWwosaGfkvK/7c0o+Ny3&#10;X/58yNBdL5ndnbLf0UYfleq/d98zEIG68C9+uddawXgS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L/tnBAAAA3AAAAA8AAAAAAAAAAAAAAAAAmAIAAGRycy9kb3du&#10;cmV2LnhtbFBLBQYAAAAABAAEAPUAAACG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15" o:spid="_x0000_s1125" type="#_x0000_t202" style="position:absolute;left:690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dbQsUA&#10;AADcAAAADwAAAGRycy9kb3ducmV2LnhtbESPT2sCMRTE70K/Q3gFb5pVUcu6UUqhtDdZtZTenpu3&#10;f+jmZZuk6/rtTaHgcZiZ3zDZbjCt6Mn5xrKC2TQBQVxY3XCl4HR8nTyB8AFZY2uZFFzJw277MMow&#10;1fbCOfWHUIkIYZ+igjqELpXSFzUZ9FPbEUevtM5giNJVUju8RLhp5TxJVtJgw3Ghxo5eaiq+D79G&#10;weLUr/35I0f3U+b2+JW/zff6U6nx4/C8ARFoCPfwf/tdK1iuZv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1tC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16" o:spid="_x0000_s1126" type="#_x0000_t202" style="position:absolute;left:762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FNcUA&#10;AADcAAAADwAAAGRycy9kb3ducmV2LnhtbESPT2vCQBTE7wW/w/IK3uqmkapEV5FCaW8l/kG8PbPP&#10;JJh9m+5uY/z2bqHgcZiZ3zCLVW8a0ZHztWUFr6MEBHFhdc2lgt3242UGwgdkjY1lUnAjD6vl4GmB&#10;mbZXzqnbhFJECPsMFVQhtJmUvqjIoB/Zljh6Z+sMhihdKbXDa4SbRqZJMpEGa44LFbb0XlFx2fwa&#10;BeNdN/WnfY7u55zb7TH/TL/1Qanhc7+egwjUh0f4v/2lFbxNUvg7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cU1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17" o:spid="_x0000_s1127" type="#_x0000_t202" style="position:absolute;left:834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grsUA&#10;AADcAAAADwAAAGRycy9kb3ducmV2LnhtbESPT2sCMRTE7wW/Q3iCt5pVqS3bjSKC6K2sWkpvr5u3&#10;f3DzsiZx3X77plDocZiZ3zDZejCt6Mn5xrKC2TQBQVxY3XCl4HzaPb6A8AFZY2uZFHyTh/Vq9JBh&#10;qu2dc+qPoRIRwj5FBXUIXSqlL2oy6Ke2I45eaZ3BEKWrpHZ4j3DTynmSLKXBhuNCjR1tayoux5tR&#10;sDj3z/7rPUd3LXN7+sz38zf9odRkPGxeQQQawn/4r33QCp6WC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WCu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18" o:spid="_x0000_s1128" type="#_x0000_t202" style="position:absolute;left:906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D42sUA&#10;AADcAAAADwAAAGRycy9kb3ducmV2LnhtbESPS2vDMBCE74X8B7GB3ho57+JECaEQ2ltwHpTettbG&#10;NrFWrqQ6zr+PAoUeh5n5hlmuO1OLlpyvLCsYDhIQxLnVFRcKjoftyysIH5A11pZJwY08rFe9pyWm&#10;2l45o3YfChEh7FNUUIbQpFL6vCSDfmAb4uidrTMYonSF1A6vEW5qOUqSmTRYcVwosaG3kvLL/tco&#10;GB/buf8+Zeh+zpk9fGXvo53+VOq5320WIAJ14T/81/7QCqazC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Pja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19" o:spid="_x0000_s1129" type="#_x0000_t202" style="position:absolute;left:978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dQcUA&#10;AADcAAAADwAAAGRycy9kb3ducmV2LnhtbESPT2sCMRTE7wW/Q3iCt5pV0ZbtRhFB7K2sWkpvr5u3&#10;f3DzsiZx3X77plDocZiZ3zDZZjCt6Mn5xrKC2TQBQVxY3XCl4HzaPz6D8AFZY2uZFHyTh8169JBh&#10;qu2dc+qPoRIRwj5FBXUIXSqlL2oy6Ke2I45eaZ3BEKWrpHZ4j3DTynmSrKTBhuNCjR3taioux5tR&#10;sDj3T/7rPUd3LXN7+swP8zf9odRkPGxfQAQawn/4r/2qFSxXS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F1B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20" o:spid="_x0000_s1130" type="#_x0000_t202" style="position:absolute;left:1050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DNsUA&#10;AADcAAAADwAAAGRycy9kb3ducmV2LnhtbESPQWvCQBSE74X+h+UVequbWhpL6ipFEHsr0Ujx9sw+&#10;k9Ds27i7jfHfu4LgcZiZb5jpfDCt6Mn5xrKC11ECgri0uuFKQbFZvnyA8AFZY2uZFJzJw3z2+DDF&#10;TNsT59SvQyUihH2GCuoQukxKX9Zk0I9sRxy9g3UGQ5SuktrhKcJNK8dJkkqDDceFGjta1FT+rf+N&#10;grein/j9Nkd3POR2s8tX4x/9q9Tz0/D1CSLQEO7hW/tbK3hPU7iei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sM2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21" o:spid="_x0000_s1131" type="#_x0000_t202" style="position:absolute;left:10508;top:110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JmrcUA&#10;AADcAAAADwAAAGRycy9kb3ducmV2LnhtbESPT2sCMRTE7wW/Q3iCt5pVqZbtRhFB7K2sWkpvr5u3&#10;f3DzsiZx3X77plDocZiZ3zDZZjCt6Mn5xrKC2TQBQVxY3XCl4HzaPz6D8AFZY2uZFHyTh8169JBh&#10;qu2dc+qPoRIRwj5FBXUIXSqlL2oy6Ke2I45eaZ3BEKWrpHZ4j3DTynmSLKXBhuNCjR3taioux5tR&#10;sDj3K//1nqO7lrk9feaH+Zv+UGoyHrYvIAIN4T/8137VCp6WK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mat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22" o:spid="_x0000_s1132" type="#_x0000_t202" style="position:absolute;left:1050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y38EA&#10;AADcAAAADwAAAGRycy9kb3ducmV2LnhtbERPy4rCMBTdC/MP4Q6403QcdKQaZRiQcSf1gbi7Nte2&#10;THNTk1jr35uFMMvDec+XnalFS85XlhV8DBMQxLnVFRcK9rvVYArCB2SNtWVS8CAPy8Vbb46ptnfO&#10;qN2GQsQQ9ikqKENoUil9XpJBP7QNceQu1hkMEbpCaof3GG5qOUqSiTRYcWwosaGfkvK/7c0o+Ny3&#10;X/58yNBdL5ndnbLf0UYfleq/d98zEIG68C9+uddawXgS18Y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98t/BAAAA3AAAAA8AAAAAAAAAAAAAAAAAmAIAAGRycy9kb3du&#10;cmV2LnhtbFBLBQYAAAAABAAEAPUAAACGAwAAAAA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23" o:spid="_x0000_s1133" type="#_x0000_t202" style="position:absolute;left:978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XRMUA&#10;AADcAAAADwAAAGRycy9kb3ducmV2LnhtbESPT2vCQBTE7wW/w/KE3upGS7WNriKC2JvEP5Tentln&#10;Esy+jbtrTL+9Wyj0OMzMb5jZojO1aMn5yrKC4SABQZxbXXGh4LBfv7yD8AFZY22ZFPyQh8W89zTD&#10;VNs7Z9TuQiEihH2KCsoQmlRKn5dk0A9sQxy9s3UGQ5SukNrhPcJNLUdJMpYGK44LJTa0Kim/7G5G&#10;weuhnfjTMUN3PWd2/51tRlv9pdRzv1tOQQTqwn/4r/2pFbyNP+D3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VdE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18</w:t>
                        </w:r>
                      </w:p>
                    </w:txbxContent>
                  </v:textbox>
                </v:shape>
                <v:shape id="Text Box 424" o:spid="_x0000_s1134" type="#_x0000_t202" style="position:absolute;left:906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oBMMA&#10;AADcAAAADwAAAGRycy9kb3ducmV2LnhtbERPy2rCQBTdF/oPwy10Vye1aCR1EopQ2p3EB9Ldbeaa&#10;hGbuxJlpjH/vLASXh/NeFqPpxEDOt5YVvE4SEMSV1S3XCnbbz5cFCB+QNXaWScGFPBT548MSM23P&#10;XNKwCbWIIewzVNCE0GdS+qohg35ie+LIHa0zGCJ0tdQOzzHcdHKaJHNpsOXY0GBPq4aqv82/UfC2&#10;G1L/uy/RnY6l3f6UX9O1Pij1/DR+vIMINIa7+Ob+1gpmaZwfz8Qj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JoBM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25" o:spid="_x0000_s1135" type="#_x0000_t202" style="position:absolute;left:834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Nn8UA&#10;AADcAAAADwAAAGRycy9kb3ducmV2LnhtbESPT2sCMRTE7wW/Q3hCbzWrxVrWjSKFUm+yaim9PTdv&#10;/+DmZZvEdfvtm4LgcZiZ3zDZejCt6Mn5xrKC6SQBQVxY3XCl4Hh4f3oF4QOyxtYyKfglD+vV6CHD&#10;VNsr59TvQyUihH2KCuoQulRKX9Rk0E9sRxy90jqDIUpXSe3wGuGmlbMkeZEGG44LNXb0VlNx3l+M&#10;gudjv/CnzxzdT5nbw3f+MdvpL6Uex8NmCSLQEO7hW3urFcwXU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s2f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26" o:spid="_x0000_s1136" type="#_x0000_t202" style="position:absolute;left:762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T6MUA&#10;AADcAAAADwAAAGRycy9kb3ducmV2LnhtbESPT2vCQBTE74V+h+UVvNVNI9WSukoRxN5K/EPx9sw+&#10;k9Ds27i7jfHbu4LgcZiZ3zDTeW8a0ZHztWUFb8MEBHFhdc2lgu1m+foBwgdkjY1lUnAhD/PZ89MU&#10;M23PnFO3DqWIEPYZKqhCaDMpfVGRQT+0LXH0jtYZDFG6UmqH5wg3jUyTZCwN1hwXKmxpUVHxt/43&#10;CkbbbuIPuxzd6ZjbzT5fpT/6V6nBS//1CSJQHx7he/tbK3if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FPo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27" o:spid="_x0000_s1137" type="#_x0000_t202" style="position:absolute;left:690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2c8UA&#10;AADcAAAADwAAAGRycy9kb3ducmV2LnhtbESPT2sCMRTE7wW/Q3hCbzWrYi3rRhGhtDdZtZTenpu3&#10;f3Dzsk3Sdfvtm4LgcZiZ3zDZZjCt6Mn5xrKC6SQBQVxY3XCl4HR8fXoB4QOyxtYyKfglD5v16CHD&#10;VNsr59QfQiUihH2KCuoQulRKX9Rk0E9sRxy90jqDIUpXSe3wGuGmlbMkeZYGG44LNXa0q6m4HH6M&#10;gvmpX/rzR47uu8zt8St/m+31p1KP42G7AhFoCPfwrf2uFSyWc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PZz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28" o:spid="_x0000_s1138" type="#_x0000_t202" style="position:absolute;left:618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uB8UA&#10;AADcAAAADwAAAGRycy9kb3ducmV2LnhtbESPT2vCQBTE74LfYXlCb7rRtirRVaRQ2luJfxBvz+wz&#10;CWbfprvbmH77bkHwOMzMb5jlujO1aMn5yrKC8SgBQZxbXXGhYL97H85B+ICssbZMCn7Jw3rV7y0x&#10;1fbGGbXbUIgIYZ+igjKEJpXS5yUZ9CPbEEfvYp3BEKUrpHZ4i3BTy0mSTKXBiuNCiQ29lZRftz9G&#10;wfO+nfnzIUP3fcns7pR9TL70UamnQbdZgAjUhUf43v7UCl5nL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W4H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29" o:spid="_x0000_s1139" type="#_x0000_t202" style="position:absolute;left:546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LnMQA&#10;AADcAAAADwAAAGRycy9kb3ducmV2LnhtbESPQWvCQBSE74L/YXlCb7pRUUt0FRHE3krUUnp7Zp9J&#10;MPs27m5j+u+7QqHHYWa+YVabztSiJecrywrGowQEcW51xYWC82k/fAXhA7LG2jIp+CEPm3W/t8JU&#10;2wdn1B5DISKEfYoKyhCaVEqfl2TQj2xDHL2rdQZDlK6Q2uEjwk0tJ0kylwYrjgslNrQrKb8dv42C&#10;6bld+MtHhu5+zezpKztM3vWnUi+DbrsEEagL/+G/9ptWMFvM4Hk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ly5z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30" o:spid="_x0000_s1140" type="#_x0000_t202" style="position:absolute;left:474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V68UA&#10;AADcAAAADwAAAGRycy9kb3ducmV2LnhtbESPT2sCMRTE7wW/Q3iCt5pVqZbtRhFB7K2sWkpvr5u3&#10;f3DzsiZx3X77plDocZiZ3zDZZjCt6Mn5xrKC2TQBQVxY3XCl4HzaPz6D8AFZY2uZFHyTh8169JBh&#10;qu2dc+qPoRIRwj5FBXUIXSqlL2oy6Ke2I45eaZ3BEKWrpHZ4j3DTynmSLKXBhuNCjR3taioux5tR&#10;sDj3K//1nqO7lrk9feaH+Zv+UGoyHrYvIAIN4T/8137VCp5WS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1Xr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31" o:spid="_x0000_s1141" type="#_x0000_t202" style="position:absolute;left:402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wcMUA&#10;AADcAAAADwAAAGRycy9kb3ducmV2LnhtbESPT2vCQBTE74LfYXkFb7qp0qakriIFsbcS/1C8PbPP&#10;JDT7Nt3dxvjt3YLgcZiZ3zDzZW8a0ZHztWUFz5MEBHFhdc2lgv1uPX4D4QOyxsYyKbiSh+ViOJhj&#10;pu2Fc+q2oRQRwj5DBVUIbSalLyoy6Ce2JY7e2TqDIUpXSu3wEuGmkdMkeZUGa44LFbb0UVHxs/0z&#10;Cmb7LvWnQ47u95zb3THfTL/0t1Kjp371DiJQHx7he/tTK3hJU/g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/Bw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32" o:spid="_x0000_s1142" type="#_x0000_t202" style="position:absolute;left:330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kAsMA&#10;AADcAAAADwAAAGRycy9kb3ducmV2LnhtbERPy2rCQBTdF/oPwy10Vye1aCR1EopQ2p3EB9Ldbeaa&#10;hGbuxJlpjH/vLASXh/NeFqPpxEDOt5YVvE4SEMSV1S3XCnbbz5cFCB+QNXaWScGFPBT548MSM23P&#10;XNKwCbWIIewzVNCE0GdS+qohg35ie+LIHa0zGCJ0tdQOzzHcdHKaJHNpsOXY0GBPq4aqv82/UfC2&#10;G1L/uy/RnY6l3f6UX9O1Pij1/DR+vIMINIa7+Ob+1gpmaVwbz8Qj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RkAs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19</w:t>
                        </w:r>
                      </w:p>
                    </w:txbxContent>
                  </v:textbox>
                </v:shape>
                <v:shape id="Text Box 433" o:spid="_x0000_s1143" type="#_x0000_t202" style="position:absolute;left:258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BmcYA&#10;AADcAAAADwAAAGRycy9kb3ducmV2LnhtbESPW2vCQBSE3wv+h+UIfasbFS+NriIFad8kXih9O80e&#10;k2D2bLq7jfHfu0Khj8PMfMMs152pRUvOV5YVDAcJCOLc6ooLBcfD9mUOwgdkjbVlUnAjD+tV72mJ&#10;qbZXzqjdh0JECPsUFZQhNKmUPi/JoB/Yhjh6Z+sMhihdIbXDa4SbWo6SZCoNVhwXSmzoraT8sv81&#10;CsbHdua/Txm6n3NmD1/Z+2inP5V67nebBYhAXfgP/7U/tILJ7BU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jBmcYAAADcAAAADwAAAAAAAAAAAAAAAACYAgAAZHJz&#10;L2Rvd25yZXYueG1sUEsFBgAAAAAEAAQA9QAAAIs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34" o:spid="_x0000_s1144" type="#_x0000_t202" style="position:absolute;left:186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YI8MA&#10;AADcAAAADwAAAGRycy9kb3ducmV2LnhtbERPy2rCQBTdF/oPwy10Vye1+CB1EopQ2p1EU4q7a+aa&#10;hGbuxJlpjH/vLASXh/Ne5aPpxEDOt5YVvE4SEMSV1S3XCsrd58sShA/IGjvLpOBCHvLs8WGFqbZn&#10;LmjYhlrEEPYpKmhC6FMpfdWQQT+xPXHkjtYZDBG6WmqH5xhuOjlNkrk02HJsaLCndUPV3/bfKHgr&#10;h4U//BToTsfC7vbF13Sjf5V6fho/3kEEGsNdfHN/awWzZZwfz8Qj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cYI8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35" o:spid="_x0000_s1145" type="#_x0000_t202" style="position:absolute;left:114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9uMUA&#10;AADcAAAADwAAAGRycy9kb3ducmV2LnhtbESPT2vCQBTE70K/w/IKvelGi3+IrlIKpd4kainentln&#10;Esy+TXe3MX57VxA8DjPzG2ax6kwtWnK+sqxgOEhAEOdWV1wo2O+++jMQPiBrrC2Tgit5WC1fegtM&#10;tb1wRu02FCJC2KeooAyhSaX0eUkG/cA2xNE7WWcwROkKqR1eItzUcpQkE2mw4rhQYkOfJeXn7b9R&#10;8L5vp/74k6H7O2V2d8i+Rxv9q9Tba/cxBxGoC8/wo73WCsazI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724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36" o:spid="_x0000_s1146" type="#_x0000_t202" style="position:absolute;left:1148;top:124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jz8UA&#10;AADcAAAADwAAAGRycy9kb3ducmV2LnhtbESPT2vCQBTE7wW/w/KE3urGSKtEVxGh2FuJfxBvz+wz&#10;CWbfprvbmH77bqHgcZiZ3zCLVW8a0ZHztWUF41ECgriwuuZSwWH//jID4QOyxsYyKfghD6vl4GmB&#10;mbZ3zqnbhVJECPsMFVQhtJmUvqjIoB/Zljh6V+sMhihdKbXDe4SbRqZJ8iYN1hwXKmxpU1Fx230b&#10;BZNDN/WXY47u65rb/Tnfpp/6pNTzsF/PQQTqwyP83/7QCl5n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SPP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37" o:spid="_x0000_s1147" type="#_x0000_t202" style="position:absolute;left:1148;top:131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GVMQA&#10;AADcAAAADwAAAGRycy9kb3ducmV2LnhtbESPQWvCQBSE74X+h+UVvNVNFa1EVylCqTeJWoq3Z/aZ&#10;BLNv4+4a4793BaHHYWa+YWaLztSiJecrywo++gkI4tzqigsFu+33+wSED8gaa8uk4EYeFvPXlxmm&#10;2l45o3YTChEh7FNUUIbQpFL6vCSDvm8b4ugdrTMYonSF1A6vEW5qOUiSsTRYcVwosaFlSflpczEK&#10;hrv20x9+M3TnY2a3++xnsNZ/SvXeuq8piEBd+A8/2yutYDQZ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VhlT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38" o:spid="_x0000_s1148" type="#_x0000_t202" style="position:absolute;left:1868;top:131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eIMUA&#10;AADcAAAADwAAAGRycy9kb3ducmV2LnhtbESPS2vDMBCE74X8B7GB3ho5zwYnSgiF0N6C86D0trU2&#10;tom1ciXVcf59FCj0OMzMN8xy3ZlatOR8ZVnBcJCAIM6trrhQcDxsX+YgfEDWWFsmBTfysF71npaY&#10;anvljNp9KESEsE9RQRlCk0rp85IM+oFtiKN3ts5giNIVUju8Rrip5ShJZtJgxXGhxIbeSsov+1+j&#10;YHxsX/33KUP3c87s4St7H+30p1LP/W6zABGoC//hv/aHVjCdT+B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B4g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39" o:spid="_x0000_s1149" type="#_x0000_t202" style="position:absolute;left:2588;top:131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7u8UA&#10;AADcAAAADwAAAGRycy9kb3ducmV2LnhtbESPT2sCMRTE70K/Q3gFb5qtopWtWSmC2FtZtZTeXjdv&#10;/9DNy5qk6/bbG0HocZiZ3zDrzWBa0ZPzjWUFT9MEBHFhdcOVgtNxN1mB8AFZY2uZFPyRh032MFpj&#10;qu2Fc+oPoRIRwj5FBXUIXSqlL2oy6Ke2I45eaZ3BEKWrpHZ4iXDTylmSLKXBhuNCjR1tayp+Dr9G&#10;wfzUP/vvjxzduczt8Svfz971p1Ljx+H1BUSgIfyH7+03rWCxWsDt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Lu7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>20</w:t>
                        </w:r>
                      </w:p>
                    </w:txbxContent>
                  </v:textbox>
                </v:shape>
                <v:shape id="Text Box 440" o:spid="_x0000_s1150" type="#_x0000_t202" style="position:absolute;left:330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lzMUA&#10;AADcAAAADwAAAGRycy9kb3ducmV2LnhtbESPT2vCQBTE74LfYXlCb7rRUivRVUQo7a3EP4i3Z/aZ&#10;BLNv4+42pt++Kwg9DjPzG2ax6kwtWnK+sqxgPEpAEOdWV1wo2O8+hjMQPiBrrC2Tgl/ysFr2ewtM&#10;tb1zRu02FCJC2KeooAyhSaX0eUkG/cg2xNG7WGcwROkKqR3eI9zUcpIkU2mw4rhQYkObkvLr9sco&#10;eN237/58yNDdLpndnbLPybc+KvUy6NZzEIG68B9+tr+0grfZFB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iXM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41" o:spid="_x0000_s1151" type="#_x0000_t202" style="position:absolute;left:402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6AV8UA&#10;AADcAAAADwAAAGRycy9kb3ducmV2LnhtbESPT2sCMRTE70K/Q3gFb5qtYpWtWSkFsTdZtZTeXjdv&#10;/9DNyzZJ1/Xbm4LgcZiZ3zDrzWBa0ZPzjWUFT9MEBHFhdcOVgtNxO1mB8AFZY2uZFFzIwyZ7GK0x&#10;1fbMOfWHUIkIYZ+igjqELpXSFzUZ9FPbEUevtM5giNJVUjs8R7hp5SxJnqXBhuNCjR291VT8HP6M&#10;gvmpX/rvjxzdb5nb41e+m+31p1Ljx+H1BUSgIdzDt/a7VrBYLeH/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oBX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42" o:spid="_x0000_s1152" type="#_x0000_t202" style="position:absolute;left:474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UJcMA&#10;AADcAAAADwAAAGRycy9kb3ducmV2LnhtbERPy2rCQBTdF/oPwy10Vye1+CB1EopQ2p1EU4q7a+aa&#10;hGbuxJlpjH/vLASXh/Ne5aPpxEDOt5YVvE4SEMSV1S3XCsrd58sShA/IGjvLpOBCHvLs8WGFqbZn&#10;LmjYhlrEEPYpKmhC6FMpfdWQQT+xPXHkjtYZDBG6WmqH5xhuOjlNkrk02HJsaLCndUPV3/bfKHgr&#10;h4U//BToTsfC7vbF13Sjf5V6fho/3kEEGsNdfHN/awWzZVwbz8Qj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EUJc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43" o:spid="_x0000_s1153" type="#_x0000_t202" style="position:absolute;left:546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xvsUA&#10;AADcAAAADwAAAGRycy9kb3ducmV2LnhtbESPT2vCQBTE74LfYXlCb7rR0qrRVaRQ2luJfxBvz+wz&#10;CWbfprvbmH77bkHwOMzMb5jlujO1aMn5yrKC8SgBQZxbXXGhYL97H85A+ICssbZMCn7Jw3rV7y0x&#10;1fbGGbXbUIgIYZ+igjKEJpXS5yUZ9CPbEEfvYp3BEKUrpHZ4i3BTy0mSvEqDFceFEht6Kym/bn+M&#10;gud9O/XnQ4bu+5LZ3Sn7mHzpo1JPg26zABGoC4/wvf2pFbzM5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bG+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44" o:spid="_x0000_s1154" type="#_x0000_t202" style="position:absolute;left:618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O/sMA&#10;AADcAAAADwAAAGRycy9kb3ducmV2LnhtbERPy2rCQBTdF/oPwy10VydN0WrqGIpQ2p3EB+Lumrkm&#10;oZk7cWYa4987C6HLw3nP88G0oifnG8sKXkcJCOLS6oYrBdvN18sUhA/IGlvLpOBKHvLF48McM20v&#10;XFC/DpWIIewzVFCH0GVS+rImg35kO+LInawzGCJ0ldQOLzHctDJNkok02HBsqLGjZU3l7/rPKHjb&#10;9u/+uCvQnU+F3RyK73Sl90o9Pw2fHyACDeFffHf/aAXjWZwf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6O/s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45" o:spid="_x0000_s1155" type="#_x0000_t202" style="position:absolute;left:690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rZcUA&#10;AADcAAAADwAAAGRycy9kb3ducmV2LnhtbESPQWvCQBSE70L/w/IK3nSjpa2mrlKEorcSTRFvr9ln&#10;Epp9G3fXmP77bkHwOMzMN8xi1ZtGdOR8bVnBZJyAIC6srrlUkO8/RjMQPiBrbCyTgl/ysFo+DBaY&#10;anvljLpdKEWEsE9RQRVCm0rpi4oM+rFtiaN3ss5giNKVUju8Rrhp5DRJXqTBmuNChS2tKyp+dhej&#10;4CnvXv33V4bufMrs/phtpp/6oNTwsX9/AxGoD/fwrb3VCp7nE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itl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46" o:spid="_x0000_s1156" type="#_x0000_t202" style="position:absolute;left:762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1EsUA&#10;AADcAAAADwAAAGRycy9kb3ducmV2LnhtbESPT2vCQBTE74V+h+UVequbplg1ukoplPYm8Q/i7Zl9&#10;JsHs23R3G+O37wqCx2FmfsPMFr1pREfO15YVvA4SEMSF1TWXCjbrr5cxCB+QNTaWScGFPCzmjw8z&#10;zLQ9c07dKpQiQthnqKAKoc2k9EVFBv3AtsTRO1pnMETpSqkdniPcNDJNkndpsOa4UGFLnxUVp9Wf&#10;UfC26Ub+sM3R/R5zu97n3+lS75R6fuo/piAC9eEevrV/tILhJIXr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LUS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47" o:spid="_x0000_s1157" type="#_x0000_t202" style="position:absolute;left:834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QicUA&#10;AADcAAAADwAAAGRycy9kb3ducmV2LnhtbESPQWvCQBSE74L/YXlCb7qpUttGV5FC0VuJppTentln&#10;Epp9G3e3Mf33bkHwOMzMN8xy3ZtGdOR8bVnB4yQBQVxYXXOpID+8j19A+ICssbFMCv7Iw3o1HCwx&#10;1fbCGXX7UIoIYZ+igiqENpXSFxUZ9BPbEkfvZJ3BEKUrpXZ4iXDTyGmSzKXBmuNChS29VVT87H+N&#10;glnePfvjZ4bufMrs4TvbTj/0l1IPo36zABGoD/fwrb3TCp5eZ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BCJ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48" o:spid="_x0000_s1158" type="#_x0000_t202" style="position:absolute;left:906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I/cUA&#10;AADcAAAADwAAAGRycy9kb3ducmV2LnhtbESPQWvCQBSE74L/YXlCb7rRVq3RVUpB2luJWkpvz+wz&#10;Cc2+TXfXmP77riB4HGbmG2a16UwtWnK+sqxgPEpAEOdWV1woOOy3w2cQPiBrrC2Tgj/ysFn3eytM&#10;tb1wRu0uFCJC2KeooAyhSaX0eUkG/cg2xNE7WWcwROkKqR1eItzUcpIkM2mw4rhQYkOvJeU/u7NR&#10;8Hho5/74maH7PWV2/529TT70l1IPg+5lCSJQF+7hW/tdK5gunuB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Yj9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49" o:spid="_x0000_s1159" type="#_x0000_t202" style="position:absolute;left:978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tZsUA&#10;AADcAAAADwAAAGRycy9kb3ducmV2LnhtbESPQWvCQBSE7wX/w/KE3upGi61GV5FCqbcSTRFvz+wz&#10;CWbfxt1tjP++Wyj0OMzMN8xy3ZtGdOR8bVnBeJSAIC6srrlUkO/fn2YgfEDW2FgmBXfysF4NHpaY&#10;anvjjLpdKEWEsE9RQRVCm0rpi4oM+pFtiaN3ts5giNKVUju8Rbhp5CRJXqTBmuNChS29VVRcdt9G&#10;wXPevfrTV4bues7s/ph9TD71QanHYb9ZgAjUh//wX3urFUznU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S1m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50" o:spid="_x0000_s1160" type="#_x0000_t202" style="position:absolute;left:1050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zEcUA&#10;AADcAAAADwAAAGRycy9kb3ducmV2LnhtbESPT2vCQBTE7wW/w/KE3upGS7WNriKC2JvEP5Tentln&#10;Esy+jbtrTL+9Wyj0OMzMb5jZojO1aMn5yrKC4SABQZxbXXGh4LBfv7yD8AFZY22ZFPyQh8W89zTD&#10;VNs7Z9TuQiEihH2KCsoQmlRKn5dk0A9sQxy9s3UGQ5SukNrhPcJNLUdJMpYGK44LJTa0Kim/7G5G&#10;weuhnfjTMUN3PWd2/51tRlv9pdRzv1tOQQTqwn/4r/2pFbx9jOH3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7MR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51" o:spid="_x0000_s1161" type="#_x0000_t202" style="position:absolute;left:10508;top:1388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WisYA&#10;AADcAAAADwAAAGRycy9kb3ducmV2LnhtbESPW2vCQBSE3wv+h+UIfasbFS+NriIFad8kXih9O80e&#10;k2D2bLq7jfHfu0Khj8PMfMMs152pRUvOV5YVDAcJCOLc6ooLBcfD9mUOwgdkjbVlUnAjD+tV72mJ&#10;qbZXzqjdh0JECPsUFZQhNKmUPi/JoB/Yhjh6Z+sMhihdIbXDa4SbWo6SZCoNVhwXSmzoraT8sv81&#10;CsbHdua/Txm6n3NmD1/Z+2inP5V67nebBYhAXfgP/7U/tILJ6ww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cWisYAAADcAAAADwAAAAAAAAAAAAAAAACYAgAAZHJz&#10;L2Rvd25yZXYueG1sUEsFBgAAAAAEAAQA9QAAAIsDAAAAAA==&#10;">
                  <v:textbox inset=".5mm,.3mm,.5mm,.3mm">
                    <w:txbxContent>
                      <w:p w:rsidR="008D1184" w:rsidRDefault="008D1184" w:rsidP="008D1184">
                        <w:r>
                          <w:t>21</w:t>
                        </w:r>
                      </w:p>
                    </w:txbxContent>
                  </v:textbox>
                </v:shape>
                <v:shape id="Text Box 452" o:spid="_x0000_s1162" type="#_x0000_t202" style="position:absolute;left:1050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C+MMA&#10;AADcAAAADwAAAGRycy9kb3ducmV2LnhtbERPy2rCQBTdF/oPwy10VydN0WrqGIpQ2p3EB+Lumrkm&#10;oZk7cWYa4987C6HLw3nP88G0oifnG8sKXkcJCOLS6oYrBdvN18sUhA/IGlvLpOBKHvLF48McM20v&#10;XFC/DpWIIewzVFCH0GVS+rImg35kO+LInawzGCJ0ldQOLzHctDJNkok02HBsqLGjZU3l7/rPKHjb&#10;9u/+uCvQnU+F3RyK73Sl90o9Pw2fHyACDeFffHf/aAXjWVwb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iC+M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53" o:spid="_x0000_s1163" type="#_x0000_t202" style="position:absolute;left:978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nY8UA&#10;AADcAAAADwAAAGRycy9kb3ducmV2LnhtbESPT2vCQBTE7wW/w/KE3upGRa3RVaQg7U3iH0pvr9ln&#10;Esy+TXe3MX57Vyj0OMzMb5jlujO1aMn5yrKC4SABQZxbXXGh4HjYvryC8AFZY22ZFNzIw3rVe1pi&#10;qu2VM2r3oRARwj5FBWUITSqlz0sy6Ae2IY7e2TqDIUpXSO3wGuGmlqMkmUqDFceFEht6Kym/7H+N&#10;gvGxnfnvU4bu55zZw1f2PtrpT6We+91mASJQF/7Df+0PrWAyn8P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Cdj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54" o:spid="_x0000_s1164" type="#_x0000_t202" style="position:absolute;left:906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6BcIA&#10;AADcAAAADwAAAGRycy9kb3ducmV2LnhtbERPz2vCMBS+C/4P4Qm72XQdOKlGGcLYbqNakd3emmdb&#10;bF5qkrXdf78cBjt+fL+3+8l0YiDnW8sKHpMUBHFldcu1gvL0ulyD8AFZY2eZFPyQh/1uPttiru3I&#10;BQ3HUIsYwj5HBU0IfS6lrxoy6BPbE0fuap3BEKGrpXY4xnDTySxNV9Jgy7GhwZ4ODVW347dR8FQO&#10;z/7rXKC7Xwt7+izesg99UephMb1sQASawr/4z/2uFazSOD+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XoF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55" o:spid="_x0000_s1165" type="#_x0000_t202" style="position:absolute;left:834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fnsQA&#10;AADcAAAADwAAAGRycy9kb3ducmV2LnhtbESPQWvCQBSE74X+h+UVvNWNClqimyAF0VuJWkpvz+wz&#10;CWbfprtrTP99tyB4HGbmG2aVD6YVPTnfWFYwGScgiEurG64UHA+b1zcQPiBrbC2Tgl/ykGfPTytM&#10;tb1xQf0+VCJC2KeooA6hS6X0ZU0G/dh2xNE7W2cwROkqqR3eIty0cpokc2mw4bhQY0fvNZWX/dUo&#10;mB37hT99Fuh+zoU9fBfb6Yf+Umr0MqyXIAIN4RG+t3dawTyZwP+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9357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22</w:t>
                        </w:r>
                      </w:p>
                    </w:txbxContent>
                  </v:textbox>
                </v:shape>
                <v:shape id="Text Box 456" o:spid="_x0000_s1166" type="#_x0000_t202" style="position:absolute;left:762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9B6cQA&#10;AADcAAAADwAAAGRycy9kb3ducmV2LnhtbESPT2vCQBTE7wW/w/IEb3VjBCupq4hQ2pvEP0hvr9ln&#10;Epp9G3e3MX57Vyh4HGbmN8xi1ZtGdOR8bVnBZJyAIC6srrlUcNh/vM5B+ICssbFMCm7kYbUcvCww&#10;0/bKOXW7UIoIYZ+hgiqENpPSFxUZ9GPbEkfvbJ3BEKUrpXZ4jXDTyDRJZtJgzXGhwpY2FRW/uz+j&#10;YHro3vzPMUd3Oed2/51/plt9Umo07NfvIAL14Rn+b39pBbMk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Qen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57" o:spid="_x0000_s1167" type="#_x0000_t202" style="position:absolute;left:690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kcsUA&#10;AADcAAAADwAAAGRycy9kb3ducmV2LnhtbESPQWvCQBSE70L/w/IK3symCrZEN0EKpd4kaim9PbPP&#10;JJh9m+5uY/z33ULB4zAz3zDrYjSdGMj51rKCpyQFQVxZ3XKt4Hh4m72A8AFZY2eZFNzIQ5E/TNaY&#10;aXvlkoZ9qEWEsM9QQRNCn0npq4YM+sT2xNE7W2cwROlqqR1eI9x0cp6mS2mw5bjQYE+vDVWX/Y9R&#10;sDgOz/70UaL7Ppf28FW+z3f6U6np47hZgQg0hnv4v73VCpbpAv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+Ry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58" o:spid="_x0000_s1168" type="#_x0000_t202" style="position:absolute;left:618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8BsQA&#10;AADcAAAADwAAAGRycy9kb3ducmV2LnhtbESPQWvCQBSE74L/YXmCN92oxUp0FSmUeitRi3h7Zp9J&#10;MPs23V1j+u+7hYLHYWa+YVabztSiJecrywom4wQEcW51xYWC4+F9tADhA7LG2jIp+CEPm3W/t8JU&#10;2wdn1O5DISKEfYoKyhCaVEqfl2TQj21DHL2rdQZDlK6Q2uEjwk0tp0kylwYrjgslNvRWUn7b342C&#10;2bF99ZevDN33NbOHc/Yx/dQnpYaDbrsEEagLz/B/e6cVzJMX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KfAb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23</w:t>
                        </w:r>
                      </w:p>
                    </w:txbxContent>
                  </v:textbox>
                </v:shape>
                <v:shape id="Text Box 459" o:spid="_x0000_s1169" type="#_x0000_t202" style="position:absolute;left:546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ZncQA&#10;AADcAAAADwAAAGRycy9kb3ducmV2LnhtbESPQWvCQBSE74L/YXmCN92o1Ep0FSmUeitRi3h7Zp9J&#10;MPs23V1j+u+7hYLHYWa+YVabztSiJecrywom4wQEcW51xYWC4+F9tADhA7LG2jIp+CEPm3W/t8JU&#10;2wdn1O5DISKEfYoKyhCaVEqfl2TQj21DHL2rdQZDlK6Q2uEjwk0tp0kylwYrjgslNvRWUn7b342C&#10;2bF99ZevDN33NbOHc/Yx/dQnpYaDbrsEEagLz/B/e6cVzJMX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G2Z3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60" o:spid="_x0000_s1170" type="#_x0000_t202" style="position:absolute;left:474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H6sQA&#10;AADcAAAADwAAAGRycy9kb3ducmV2LnhtbESPT2vCQBTE74LfYXlCb7rRQiqpq4hQ2pvEP0hvr9ln&#10;Epp9G3e3MX57Vyh4HGbmN8xi1ZtGdOR8bVnBdJKAIC6srrlUcNh/jOcgfEDW2FgmBTfysFoOBwvM&#10;tL1yTt0ulCJC2GeooAqhzaT0RUUG/cS2xNE7W2cwROlKqR1eI9w0cpYkqTRYc1yosKVNRcXv7s8o&#10;eD10b/7nmKO7nHO7/84/Z1t9Uupl1K/fQQTqwzP83/7SCtIk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UR+r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61" o:spid="_x0000_s1171" type="#_x0000_t202" style="position:absolute;left:402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iccQA&#10;AADcAAAADwAAAGRycy9kb3ducmV2LnhtbESPT4vCMBTE7wt+h/AEb2uqCypdoyzC4t6k/kG8vW2e&#10;bdnmpZvEWr+9EQSPw8z8hpkvO1OLlpyvLCsYDRMQxLnVFRcK9rvv9xkIH5A11pZJwY08LBe9tzmm&#10;2l45o3YbChEh7FNUUIbQpFL6vCSDfmgb4uidrTMYonSF1A6vEW5qOU6SiTRYcVwosaFVSfnf9mIU&#10;fOzbqf89ZOj+z5ndnbL1eKOPSg363dcniEBdeIWf7R+tYJJM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4nH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62" o:spid="_x0000_s1172" type="#_x0000_t202" style="position:absolute;left:330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2A8IA&#10;AADcAAAADwAAAGRycy9kb3ducmV2LnhtbERPz2vCMBS+C/4P4Qm72XQdOKlGGcLYbqNakd3emmdb&#10;bF5qkrXdf78cBjt+fL+3+8l0YiDnW8sKHpMUBHFldcu1gvL0ulyD8AFZY2eZFPyQh/1uPttiru3I&#10;BQ3HUIsYwj5HBU0IfS6lrxoy6BPbE0fuap3BEKGrpXY4xnDTySxNV9Jgy7GhwZ4ODVW347dR8FQO&#10;z/7rXKC7Xwt7+izesg99UephMb1sQASawr/4z/2uFazS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3YD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>24</w:t>
                        </w:r>
                      </w:p>
                    </w:txbxContent>
                  </v:textbox>
                </v:shape>
                <v:shape id="Text Box 463" o:spid="_x0000_s1173" type="#_x0000_t202" style="position:absolute;left:258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vTmMUA&#10;AADcAAAADwAAAGRycy9kb3ducmV2LnhtbESPT2vCQBTE74LfYXmCN92oYG3qKlIQvZX4h+LtmX0m&#10;odm36e4a02/fLRQ8DjPzG2a57kwtWnK+sqxgMk5AEOdWV1woOB23owUIH5A11pZJwQ95WK/6vSWm&#10;2j44o/YQChEh7FNUUIbQpFL6vCSDfmwb4ujdrDMYonSF1A4fEW5qOU2SuTRYcVwosaH3kvKvw90o&#10;mJ3aF389Z+i+b5k9XrLd9EN/KjUcdJs3EIG68Az/t/dawTx5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9OY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64" o:spid="_x0000_s1174" type="#_x0000_t202" style="position:absolute;left:186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js2MAA&#10;AADcAAAADwAAAGRycy9kb3ducmV2LnhtbERPTYvCMBC9C/6HMII3TVVwl2oUEZb1JlUX8TY2Y1ts&#10;JjWJtf77zWFhj4/3vVx3phYtOV9ZVjAZJyCIc6srLhScjl+jTxA+IGusLZOCN3lYr/q9Jabavjij&#10;9hAKEUPYp6igDKFJpfR5SQb92DbEkbtZZzBE6AqpHb5iuKnlNEnm0mDFsaHEhrYl5ffD0yiYndoP&#10;f/3J0D1umT1esu/pXp+VGg66zQJEoC78i//cO61gPonz45l4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6js2MAAAADcAAAADwAAAAAAAAAAAAAAAACYAgAAZHJzL2Rvd25y&#10;ZXYueG1sUEsFBgAAAAAEAAQA9QAAAIU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65" o:spid="_x0000_s1175" type="#_x0000_t202" style="position:absolute;left:114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JQ8UA&#10;AADcAAAADwAAAGRycy9kb3ducmV2LnhtbESPS2vDMBCE74H+B7GF3hLZKaTBiRxKIKS34jwovW2s&#10;9YNaK0dSHfffV4VCjsPMfMOsN6PpxEDOt5YVpLMEBHFpdcu1gtNxN12C8AFZY2eZFPyQh03+MFlj&#10;pu2NCxoOoRYRwj5DBU0IfSalLxsy6Ge2J45eZZ3BEKWrpXZ4i3DTyXmSLKTBluNCgz1tGyq/Dt9G&#10;wfNpePGXc4HuWhX2+Fns5+/6Q6mnx/F1BSLQGO7h//abVrBIU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ElD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66" o:spid="_x0000_s1176" type="#_x0000_t202" style="position:absolute;left:1148;top:1532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XNMUA&#10;AADcAAAADwAAAGRycy9kb3ducmV2LnhtbESPT2vCQBTE74LfYXlCb7oxBVuiGylCaW8StZTentmX&#10;PzT7Nu5uY/z23ULB4zAzv2E229F0YiDnW8sKlosEBHFpdcu1gtPxdf4MwgdkjZ1lUnAjD9t8Otlg&#10;pu2VCxoOoRYRwj5DBU0IfSalLxsy6Be2J45eZZ3BEKWrpXZ4jXDTyTRJVtJgy3GhwZ52DZXfhx+j&#10;4PE0PPnzR4HuUhX2+FW8pXv9qdTDbHxZgwg0hnv4v/2uFayW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tc0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67" o:spid="_x0000_s1177" type="#_x0000_t202" style="position:absolute;left:114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yr8QA&#10;AADcAAAADwAAAGRycy9kb3ducmV2LnhtbESPQWvCQBSE7wX/w/KE3upGBZXoKiJIeytRi3h7Zp9J&#10;MPs27m5j+u9dQehxmJlvmMWqM7VoyfnKsoLhIAFBnFtdcaHgsN9+zED4gKyxtkwK/sjDatl7W2Cq&#10;7Z0zanehEBHCPkUFZQhNKqXPSzLoB7Yhjt7FOoMhSldI7fAe4aaWoySZSIMVx4USG9qUlF93v0bB&#10;+NBO/fknQ3e7ZHZ/yj5H3/qo1Hu/W89BBOrCf/jV/tIKJsMx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6cq/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25</w:t>
                        </w:r>
                      </w:p>
                    </w:txbxContent>
                  </v:textbox>
                </v:shape>
                <v:shape id="Text Box 468" o:spid="_x0000_s1178" type="#_x0000_t202" style="position:absolute;left:186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q28UA&#10;AADcAAAADwAAAGRycy9kb3ducmV2LnhtbESPS2vDMBCE74H+B7GF3BI5D5LiWAmlUNpbcJJSettY&#10;6we1Vq6kOs6/jwqFHIeZ+YbJdoNpRU/ON5YVzKYJCOLC6oYrBafj6+QJhA/IGlvLpOBKHnbbh1GG&#10;qbYXzqk/hEpECPsUFdQhdKmUvqjJoJ/ajjh6pXUGQ5SuktrhJcJNK+dJspIGG44LNXb0UlPxffg1&#10;Chanfu3PHzm6nzK3x6/8bb7Xn0qNH4fnDYhAQ7iH/9vvWsFqtoS/M/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+rb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69" o:spid="_x0000_s1179" type="#_x0000_t202" style="position:absolute;left:258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9PQMUA&#10;AADcAAAADwAAAGRycy9kb3ducmV2LnhtbESPT2sCMRTE70K/Q3gFb5pVUcu6UUqhtDdZtZTenpu3&#10;f+jmZZuk6/rtTaHgcZiZ3zDZbjCt6Mn5xrKC2TQBQVxY3XCl4HR8nTyB8AFZY2uZFFzJw277MMow&#10;1fbCOfWHUIkIYZ+igjqELpXSFzUZ9FPbEUevtM5giNJVUju8RLhp5TxJVtJgw3Ghxo5eaiq+D79G&#10;weLUr/35I0f3U+b2+JW/zff6U6nx4/C8ARFoCPfwf/tdK1jNlv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09A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0" o:spid="_x0000_s1180" type="#_x0000_t202" style="position:absolute;left:330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RN8UA&#10;AADcAAAADwAAAGRycy9kb3ducmV2LnhtbESPT2vCQBTE74LfYXlCb7rRQlqiGymC2FuJWkpvz+zL&#10;H5p9G3e3Mf323ULB4zAzv2E229F0YiDnW8sKlosEBHFpdcu1gvNpP38G4QOyxs4yKfghD9t8Otlg&#10;pu2NCxqOoRYRwj5DBU0IfSalLxsy6Be2J45eZZ3BEKWrpXZ4i3DTyVWSpNJgy3GhwZ52DZVfx2+j&#10;4PE8PPnLe4HuWhX29FkcVm/6Q6mH2fiyBhFoDPfwf/tVK0iX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dE3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1" o:spid="_x0000_s1181" type="#_x0000_t202" style="position:absolute;left:402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0rMQA&#10;AADcAAAADwAAAGRycy9kb3ducmV2LnhtbESPQWvCQBSE7wX/w/KE3upGBZXoKiIUvZWoRbw9s88k&#10;mH2b7q4x/fddQehxmJlvmMWqM7VoyfnKsoLhIAFBnFtdcaHgePj8mIHwAVljbZkU/JKH1bL3tsBU&#10;2wdn1O5DISKEfYoKyhCaVEqfl2TQD2xDHL2rdQZDlK6Q2uEjwk0tR0kykQYrjgslNrQpKb/t70bB&#10;+NhO/eU7Q/dzzezhnG1HX/qk1Hu/W89BBOrCf/jV3mkFk+EU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dKz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2" o:spid="_x0000_s1182" type="#_x0000_t202" style="position:absolute;left:474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g3sAA&#10;AADcAAAADwAAAGRycy9kb3ducmV2LnhtbERPTYvCMBC9C/6HMII3TVVwl2oUEZb1JlUX8TY2Y1ts&#10;JjWJtf77zWFhj4/3vVx3phYtOV9ZVjAZJyCIc6srLhScjl+jTxA+IGusLZOCN3lYr/q9Jabavjij&#10;9hAKEUPYp6igDKFJpfR5SQb92DbEkbtZZzBE6AqpHb5iuKnlNEnm0mDFsaHEhrYl5ffD0yiYndoP&#10;f/3J0D1umT1esu/pXp+VGg66zQJEoC78i//cO61gPolr45l4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7g3sAAAADcAAAADwAAAAAAAAAAAAAAAACYAgAAZHJzL2Rvd25y&#10;ZXYueG1sUEsFBgAAAAAEAAQA9QAAAIU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3" o:spid="_x0000_s1183" type="#_x0000_t202" style="position:absolute;left:546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FRcUA&#10;AADcAAAADwAAAGRycy9kb3ducmV2LnhtbESPT2sCMRTE7wW/Q3hCbzWrBW3XjSJCqbeyaim9PTdv&#10;/+DmZU3iuv32TUHocZiZ3zDZejCt6Mn5xrKC6SQBQVxY3XCl4Hh4e3oB4QOyxtYyKfghD+vV6CHD&#10;VNsb59TvQyUihH2KCuoQulRKX9Rk0E9sRxy90jqDIUpXSe3wFuGmlbMkmUuDDceFGjva1lSc91ej&#10;4PnYL/zpM0d3KXN7+M7fZx/6S6nH8bBZggg0hP/wvb3TCubTV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kVF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4" o:spid="_x0000_s1184" type="#_x0000_t202" style="position:absolute;left:618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ZcEA&#10;AADcAAAADwAAAGRycy9kb3ducmV2LnhtbERPz2vCMBS+C/4P4Qm7aWoHKp1RZDC2m1Qrsttb82zL&#10;mpcuyWr9781B8Pjx/V5vB9OKnpxvLCuYzxIQxKXVDVcKiuPHdAXCB2SNrWVScCMP2814tMZM2yvn&#10;1B9CJWII+wwV1CF0mZS+rMmgn9mOOHIX6wyGCF0ltcNrDDetTJNkIQ02HBtq7Oi9pvL38G8UvBb9&#10;0v+ccnR/l9wev/PPdK/PSr1Mht0biEBDeIof7i+tYJHG+fFMP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EJmXBAAAA3AAAAA8AAAAAAAAAAAAAAAAAmAIAAGRycy9kb3du&#10;cmV2LnhtbFBLBQYAAAAABAAEAPUAAACG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lastRenderedPageBreak/>
        <w:t>Задание:</w:t>
      </w:r>
    </w:p>
    <w:p w:rsidR="00B06D05" w:rsidRDefault="00B06D05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8D1184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1 </w:t>
            </w:r>
            <w:r w:rsidRPr="00DB6EF0">
              <w:rPr>
                <w:rFonts w:ascii="Bookman Old Style" w:hAnsi="Bookman Old Style"/>
              </w:rPr>
              <w:t>На картинке - порода габбро под микроскопом. Чтобы изучить горную породу под микроскопом, нужно изготовить из нее…</w:t>
            </w:r>
          </w:p>
          <w:p w:rsidR="008D1184" w:rsidRPr="00DB6EF0" w:rsidRDefault="00B52833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17145</wp:posOffset>
                  </wp:positionV>
                  <wp:extent cx="1485900" cy="979170"/>
                  <wp:effectExtent l="0" t="0" r="0" b="0"/>
                  <wp:wrapSquare wrapText="bothSides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79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1184" w:rsidRPr="00DB6EF0" w:rsidRDefault="008D1184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  <w:tc>
          <w:tcPr>
            <w:tcW w:w="4927" w:type="dxa"/>
            <w:shd w:val="clear" w:color="auto" w:fill="auto"/>
          </w:tcPr>
          <w:p w:rsidR="008D1184" w:rsidRPr="00DB6EF0" w:rsidRDefault="00B52833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375285</wp:posOffset>
                  </wp:positionV>
                  <wp:extent cx="1410335" cy="876300"/>
                  <wp:effectExtent l="0" t="0" r="0" b="0"/>
                  <wp:wrapSquare wrapText="bothSides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D05" w:rsidRPr="00DB6EF0">
              <w:rPr>
                <w:rFonts w:ascii="Bookman Old Style" w:hAnsi="Bookman Old Style"/>
                <w:b/>
              </w:rPr>
              <w:t xml:space="preserve">13 </w:t>
            </w: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tbl>
            <w:tblPr>
              <w:tblpPr w:leftFromText="180" w:rightFromText="180" w:vertAnchor="text" w:horzAnchor="margin" w:tblpXSpec="center" w:tblpY="19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8"/>
              <w:gridCol w:w="2541"/>
            </w:tblGrid>
            <w:tr w:rsidR="00B06D05" w:rsidRPr="00B06D05" w:rsidTr="00B06D05">
              <w:trPr>
                <w:cantSplit/>
              </w:trPr>
              <w:tc>
                <w:tcPr>
                  <w:tcW w:w="35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rPr>
                      <w:rFonts w:ascii="Bookman Old Style" w:hAnsi="Bookman Old Style"/>
                    </w:rPr>
                  </w:pPr>
                  <w:r w:rsidRPr="00B06D05">
                    <w:rPr>
                      <w:rFonts w:ascii="Bookman Old Style" w:hAnsi="Bookman Old Style"/>
                    </w:rPr>
                    <w:t>Шкала твердости минералов</w:t>
                  </w:r>
                </w:p>
              </w:tc>
            </w:tr>
            <w:tr w:rsidR="00B06D05" w:rsidRPr="00B06D05" w:rsidTr="00B06D05"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  <w:r w:rsidRPr="00B06D05">
                    <w:rPr>
                      <w:rFonts w:ascii="Bookman Old Style" w:hAnsi="Bookman Old Style"/>
                    </w:rPr>
                    <w:t>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Cs/>
                    </w:rPr>
                  </w:pPr>
                  <w:r w:rsidRPr="00B06D05">
                    <w:rPr>
                      <w:rFonts w:ascii="Bookman Old Style" w:hAnsi="Bookman Old Style"/>
                      <w:bCs/>
                    </w:rPr>
                    <w:t>Кальцит</w:t>
                  </w:r>
                </w:p>
              </w:tc>
            </w:tr>
            <w:tr w:rsidR="00B06D05" w:rsidRPr="00B06D05" w:rsidTr="00B06D05"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  <w:r w:rsidRPr="00B06D05">
                    <w:rPr>
                      <w:rFonts w:ascii="Bookman Old Style" w:hAnsi="Bookman Old Style"/>
                    </w:rPr>
                    <w:t>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bCs/>
                    </w:rPr>
                  </w:pPr>
                  <w:r w:rsidRPr="00B06D05">
                    <w:rPr>
                      <w:rFonts w:ascii="Bookman Old Style" w:hAnsi="Bookman Old Style"/>
                      <w:b/>
                      <w:bCs/>
                    </w:rPr>
                    <w:t>?</w:t>
                  </w:r>
                </w:p>
              </w:tc>
            </w:tr>
            <w:tr w:rsidR="00B06D05" w:rsidRPr="00B06D05" w:rsidTr="00B06D05"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  <w:r w:rsidRPr="00B06D05">
                    <w:rPr>
                      <w:rFonts w:ascii="Bookman Old Style" w:hAnsi="Bookman Old Style"/>
                    </w:rPr>
                    <w:t>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  <w:r w:rsidRPr="00B06D05">
                    <w:rPr>
                      <w:rFonts w:ascii="Bookman Old Style" w:hAnsi="Bookman Old Style"/>
                    </w:rPr>
                    <w:t>Апатит</w:t>
                  </w:r>
                </w:p>
              </w:tc>
            </w:tr>
          </w:tbl>
          <w:p w:rsidR="00B06D05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</w:p>
          <w:p w:rsidR="00B06D05" w:rsidRPr="00DB6EF0" w:rsidRDefault="00DB6EF0" w:rsidP="00DB6EF0">
            <w:pPr>
              <w:spacing w:after="0" w:line="240" w:lineRule="auto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>2</w:t>
            </w:r>
          </w:p>
          <w:p w:rsidR="00B06D05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</w:p>
          <w:p w:rsidR="00B06D05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</w:p>
          <w:p w:rsidR="008D1184" w:rsidRPr="00DB6EF0" w:rsidRDefault="008D1184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14 </w:t>
            </w:r>
            <w:r w:rsidRPr="00DB6EF0">
              <w:rPr>
                <w:rFonts w:ascii="Bookman Old Style" w:hAnsi="Bookman Old Style"/>
              </w:rPr>
              <w:t>Розовый турмалин</w:t>
            </w:r>
          </w:p>
          <w:p w:rsidR="00DB6EF0" w:rsidRPr="00DB6EF0" w:rsidRDefault="00DB6EF0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B52833" w:rsidP="00DB6EF0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142875</wp:posOffset>
                      </wp:positionV>
                      <wp:extent cx="279400" cy="270510"/>
                      <wp:effectExtent l="0" t="0" r="0" b="0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0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6EF0" w:rsidRDefault="00DB6EF0" w:rsidP="00DB6EF0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" o:spid="_x0000_s1185" type="#_x0000_t202" style="position:absolute;left:0;text-align:left;margin-left:156.75pt;margin-top:11.25pt;width:22pt;height:21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" filled="f" stroked="f">
                      <v:textbox>
                        <w:txbxContent>
                          <w:p w:rsidR="00DB6EF0" w:rsidRDefault="00DB6EF0" w:rsidP="00DB6EF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142875</wp:posOffset>
                      </wp:positionV>
                      <wp:extent cx="279400" cy="270510"/>
                      <wp:effectExtent l="0" t="0" r="0" b="0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0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6EF0" w:rsidRDefault="00DB6EF0" w:rsidP="00DB6EF0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6" type="#_x0000_t202" style="position:absolute;left:0;text-align:left;margin-left:89.15pt;margin-top:11.25pt;width:22pt;height:21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" filled="f" stroked="f">
                      <v:textbox>
                        <w:txbxContent>
                          <w:p w:rsidR="00DB6EF0" w:rsidRDefault="00DB6EF0" w:rsidP="00DB6EF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D05" w:rsidRPr="00DB6EF0">
              <w:rPr>
                <w:rFonts w:ascii="Bookman Old Style" w:hAnsi="Bookman Old Style"/>
                <w:b/>
              </w:rPr>
              <w:t xml:space="preserve">3 </w:t>
            </w:r>
            <w:r w:rsidR="00DB6EF0" w:rsidRPr="00DB6EF0">
              <w:rPr>
                <w:rFonts w:ascii="Bookman Old Style" w:eastAsia="Times New Roman" w:hAnsi="Bookman Old Style"/>
                <w:lang w:eastAsia="ru-RU"/>
              </w:rPr>
              <w:object w:dxaOrig="3615" w:dyaOrig="1335">
                <v:shape id="_x0000_i1025" type="#_x0000_t75" style="width:162.75pt;height:60pt" o:ole="">
                  <v:imagedata r:id="rId19" o:title=""/>
                </v:shape>
                <o:OLEObject Type="Embed" ProgID="CorelDRAW.Graphic.10" ShapeID="_x0000_i1025" DrawAspect="Content" ObjectID="_1519018222" r:id="rId20"/>
              </w:object>
            </w:r>
          </w:p>
        </w:tc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15 </w:t>
            </w:r>
            <w:r w:rsidRPr="00DB6EF0">
              <w:rPr>
                <w:rFonts w:ascii="Bookman Old Style" w:hAnsi="Bookman Old Style"/>
              </w:rPr>
              <w:t>Металл, добываемый из ильменита</w:t>
            </w: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4 </w:t>
            </w:r>
            <w:r w:rsidRPr="00DB6EF0">
              <w:rPr>
                <w:rFonts w:ascii="Bookman Old Style" w:hAnsi="Bookman Old Style"/>
              </w:rPr>
              <w:t>Геологический процесс, в результате которого размывается берег.</w:t>
            </w:r>
          </w:p>
        </w:tc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</w:rPr>
              <w:pict>
                <v:shape id="_x0000_s1527" type="#_x0000_t75" style="position:absolute;left:0;text-align:left;margin-left:90.05pt;margin-top:14.3pt;width:114.9pt;height:42.65pt;z-index:251659776;mso-position-horizontal-relative:text;mso-position-vertical-relative:text">
                  <v:imagedata r:id="rId21" o:title=""/>
                  <w10:wrap type="square"/>
                </v:shape>
                <o:OLEObject Type="Embed" ProgID="Photoshop.Image.6" ShapeID="_x0000_s1527" DrawAspect="Content" ObjectID="_1519018224" r:id="rId22">
                  <o:FieldCodes>\s</o:FieldCodes>
                </o:OLEObject>
              </w:pict>
            </w:r>
            <w:r w:rsidRPr="00DB6EF0">
              <w:rPr>
                <w:rFonts w:ascii="Bookman Old Style" w:hAnsi="Bookman Old Style"/>
                <w:b/>
              </w:rPr>
              <w:t xml:space="preserve">16 </w:t>
            </w:r>
            <w:r w:rsidRPr="00DB6EF0">
              <w:rPr>
                <w:rFonts w:ascii="Bookman Old Style" w:hAnsi="Bookman Old Style"/>
              </w:rPr>
              <w:t>Разрыв взбросового характера с пологим сместителем.</w:t>
            </w:r>
          </w:p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5 </w:t>
            </w:r>
            <w:r w:rsidRPr="00DB6EF0">
              <w:rPr>
                <w:rFonts w:ascii="Bookman Old Style" w:hAnsi="Bookman Old Style"/>
              </w:rPr>
              <w:t>Кислота, улучшающая рост растений, которую добывают из минерала, образовавшегося из смолы деревьев.</w:t>
            </w:r>
          </w:p>
        </w:tc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17 </w:t>
            </w:r>
            <w:r w:rsidRPr="00DB6EF0">
              <w:rPr>
                <w:rFonts w:ascii="Bookman Old Style" w:hAnsi="Bookman Old Style"/>
              </w:rPr>
              <w:t>Геофизический метод поисков полезных ископаемых, основанный на измерении силы тяжести</w:t>
            </w: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6 </w:t>
            </w:r>
            <w:r w:rsidRPr="00DB6EF0">
              <w:rPr>
                <w:rFonts w:ascii="Bookman Old Style" w:hAnsi="Bookman Old Style"/>
              </w:rPr>
              <w:t>Древнерусское название рубина, реже сапфира.</w:t>
            </w:r>
          </w:p>
        </w:tc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18 </w:t>
            </w:r>
            <w:r w:rsidRPr="00DB6EF0">
              <w:rPr>
                <w:rFonts w:ascii="Bookman Old Style" w:hAnsi="Bookman Old Style"/>
              </w:rPr>
              <w:t>Первый в истории Земли рифостроитель, кембрий</w:t>
            </w: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7 </w:t>
            </w:r>
            <w:r w:rsidRPr="00DB6EF0">
              <w:rPr>
                <w:rFonts w:ascii="Bookman Old Style" w:hAnsi="Bookman Old Style"/>
              </w:rPr>
              <w:t>Самый мягкий минерал</w:t>
            </w:r>
          </w:p>
        </w:tc>
        <w:tc>
          <w:tcPr>
            <w:tcW w:w="4927" w:type="dxa"/>
            <w:shd w:val="clear" w:color="auto" w:fill="auto"/>
          </w:tcPr>
          <w:p w:rsidR="008D1184" w:rsidRPr="00DB6EF0" w:rsidRDefault="00B06D05" w:rsidP="00B06D05">
            <w:pPr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19 </w:t>
            </w:r>
            <w:r w:rsidRPr="00DB6EF0">
              <w:rPr>
                <w:rFonts w:ascii="Bookman Old Style" w:hAnsi="Bookman Old Style"/>
              </w:rPr>
              <w:t xml:space="preserve"> Месторождение киновари, Испания</w:t>
            </w: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8 </w:t>
            </w:r>
            <w:r w:rsidRPr="00DB6EF0">
              <w:rPr>
                <w:rFonts w:ascii="Bookman Old Style" w:hAnsi="Bookman Old Style"/>
              </w:rPr>
              <w:t>Горная порода, с которой связаны месторождения алмаза</w:t>
            </w:r>
          </w:p>
        </w:tc>
        <w:tc>
          <w:tcPr>
            <w:tcW w:w="4927" w:type="dxa"/>
            <w:shd w:val="clear" w:color="auto" w:fill="auto"/>
          </w:tcPr>
          <w:p w:rsidR="008D1184" w:rsidRPr="00DB6EF0" w:rsidRDefault="00B06D05" w:rsidP="00B06D05">
            <w:pPr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20 </w:t>
            </w:r>
            <w:r w:rsidRPr="00DB6EF0">
              <w:rPr>
                <w:rFonts w:ascii="Bookman Old Style" w:hAnsi="Bookman Old Style"/>
              </w:rPr>
              <w:t>Предприятие по добыче нефти</w:t>
            </w:r>
          </w:p>
        </w:tc>
      </w:tr>
      <w:tr w:rsidR="00B06D05" w:rsidRPr="00DB6EF0" w:rsidTr="00DB6EF0"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9 </w:t>
            </w:r>
            <w:r w:rsidRPr="00DB6EF0">
              <w:rPr>
                <w:rFonts w:ascii="Bookman Old Style" w:hAnsi="Bookman Old Style"/>
              </w:rPr>
              <w:t>Специалист по измерению местности и разбивке участков.</w:t>
            </w:r>
          </w:p>
        </w:tc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21 </w:t>
            </w:r>
            <w:r w:rsidRPr="00DB6EF0">
              <w:rPr>
                <w:rFonts w:ascii="Bookman Old Style" w:hAnsi="Bookman Old Style"/>
              </w:rPr>
              <w:t>Криноидея, она же – морская…</w:t>
            </w:r>
          </w:p>
        </w:tc>
      </w:tr>
      <w:tr w:rsidR="00B06D05" w:rsidRPr="00DB6EF0" w:rsidTr="00DB6EF0">
        <w:trPr>
          <w:trHeight w:val="1631"/>
        </w:trPr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10 </w:t>
            </w:r>
            <w:r w:rsidRPr="00DB6EF0">
              <w:rPr>
                <w:rFonts w:ascii="Bookman Old Style" w:hAnsi="Bookman Old Style"/>
              </w:rPr>
              <w:t>Этап явной жизни, охватывающий палеозой, мезозой и кайнозой</w:t>
            </w:r>
          </w:p>
        </w:tc>
        <w:tc>
          <w:tcPr>
            <w:tcW w:w="4927" w:type="dxa"/>
            <w:shd w:val="clear" w:color="auto" w:fill="auto"/>
          </w:tcPr>
          <w:p w:rsidR="00B06D05" w:rsidRPr="00DB6EF0" w:rsidRDefault="00B52833" w:rsidP="00B06D0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30480</wp:posOffset>
                      </wp:positionV>
                      <wp:extent cx="800100" cy="571500"/>
                      <wp:effectExtent l="10160" t="11430" r="8890" b="7620"/>
                      <wp:wrapNone/>
                      <wp:docPr id="7" name="Text Box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D05" w:rsidRDefault="00B06D05" w:rsidP="00B06D05">
                                  <w:pPr>
                                    <w:rPr>
                                      <w:sz w:val="4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44"/>
                                      <w:lang w:val="en-US"/>
                                    </w:rPr>
                                    <w:t>D</w:t>
                                  </w:r>
                                  <w:r>
                                    <w:rPr>
                                      <w:sz w:val="44"/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sz w:val="44"/>
                                      <w:lang w:val="en-US"/>
                                    </w:rPr>
                                    <w:t>fm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4" o:spid="_x0000_s1187" type="#_x0000_t202" style="position:absolute;margin-left:81.05pt;margin-top:2.4pt;width:63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" fillcolor="#f93">
                      <v:textbox>
                        <w:txbxContent>
                          <w:p w:rsidR="00B06D05" w:rsidRDefault="00B06D05" w:rsidP="00B06D05">
                            <w:pPr>
                              <w:rPr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sz w:val="44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sz w:val="4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44"/>
                                <w:lang w:val="en-US"/>
                              </w:rPr>
                              <w:t>fm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D05" w:rsidRPr="00DB6EF0">
              <w:rPr>
                <w:rFonts w:ascii="Bookman Old Style" w:hAnsi="Bookman Old Style"/>
                <w:b/>
              </w:rPr>
              <w:t xml:space="preserve">22 </w:t>
            </w:r>
          </w:p>
          <w:p w:rsidR="00B06D05" w:rsidRPr="00DB6EF0" w:rsidRDefault="00B52833" w:rsidP="00B06D0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1616075</wp:posOffset>
                      </wp:positionH>
                      <wp:positionV relativeFrom="paragraph">
                        <wp:posOffset>85090</wp:posOffset>
                      </wp:positionV>
                      <wp:extent cx="213360" cy="354965"/>
                      <wp:effectExtent l="53975" t="37465" r="8890" b="7620"/>
                      <wp:wrapNone/>
                      <wp:docPr id="6" name="Line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3360" cy="3549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0" o:spid="_x0000_s1026" style="position:absolute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25pt,6.7pt" to="144.0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115570</wp:posOffset>
                      </wp:positionV>
                      <wp:extent cx="0" cy="372110"/>
                      <wp:effectExtent l="56515" t="20320" r="57785" b="7620"/>
                      <wp:wrapNone/>
                      <wp:docPr id="5" name="Line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721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9" o:spid="_x0000_s1026" style="position:absolute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2pt,9.1pt" to="104.2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85725</wp:posOffset>
                      </wp:positionV>
                      <wp:extent cx="342900" cy="342900"/>
                      <wp:effectExtent l="10160" t="47625" r="46990" b="9525"/>
                      <wp:wrapNone/>
                      <wp:docPr id="4" name="Line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8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05pt,6.75pt" to="90.0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">
                      <v:stroke endarrow="block"/>
                    </v:line>
                  </w:pict>
                </mc:Fallback>
              </mc:AlternateContent>
            </w:r>
          </w:p>
          <w:p w:rsidR="00B06D05" w:rsidRPr="00DB6EF0" w:rsidRDefault="00B52833" w:rsidP="00B06D0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112395</wp:posOffset>
                      </wp:positionV>
                      <wp:extent cx="571500" cy="459105"/>
                      <wp:effectExtent l="0" t="0" r="1905" b="0"/>
                      <wp:wrapNone/>
                      <wp:docPr id="3" name="Text Box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59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6D05" w:rsidRDefault="00B06D05" w:rsidP="00B06D0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 xml:space="preserve"> ?</w:t>
                                  </w:r>
                                </w:p>
                                <w:p w:rsidR="00B06D05" w:rsidRDefault="00B06D05" w:rsidP="00B06D05">
                                  <w:r>
                                    <w:rPr>
                                      <w:lang w:val="en-US"/>
                                    </w:rPr>
                                    <w:t>(</w:t>
                                  </w:r>
                                  <w:r>
                                    <w:t>век)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7" o:spid="_x0000_s1188" type="#_x0000_t202" style="position:absolute;margin-left:134.85pt;margin-top:8.85pt;width:45pt;height:36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Jg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" filled="f" stroked="f">
                      <v:textbox>
                        <w:txbxContent>
                          <w:p w:rsidR="00B06D05" w:rsidRDefault="00B06D05" w:rsidP="00B06D05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?</w:t>
                            </w:r>
                          </w:p>
                          <w:p w:rsidR="00B06D05" w:rsidRDefault="00B06D05" w:rsidP="00B06D05">
                            <w:r>
                              <w:rPr>
                                <w:lang w:val="en-US"/>
                              </w:rPr>
                              <w:t>(</w:t>
                            </w:r>
                            <w:r>
                              <w:t>век)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123825</wp:posOffset>
                      </wp:positionV>
                      <wp:extent cx="685800" cy="459105"/>
                      <wp:effectExtent l="0" t="0" r="635" b="0"/>
                      <wp:wrapNone/>
                      <wp:docPr id="2" name="Text Box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459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6D05" w:rsidRDefault="00B06D05" w:rsidP="00B06D05">
                                  <w:r>
                                    <w:t>Отдел</w:t>
                                  </w:r>
                                </w:p>
                                <w:p w:rsidR="00B06D05" w:rsidRDefault="00B06D05" w:rsidP="00B06D05">
                                  <w:r>
                                    <w:t>(эпоха)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6" o:spid="_x0000_s1189" type="#_x0000_t202" style="position:absolute;margin-left:76.45pt;margin-top:9.75pt;width:54pt;height:36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sXQuw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" filled="f" stroked="f">
                      <v:textbox>
                        <w:txbxContent>
                          <w:p w:rsidR="00B06D05" w:rsidRDefault="00B06D05" w:rsidP="00B06D05">
                            <w:r>
                              <w:t>Отдел</w:t>
                            </w:r>
                          </w:p>
                          <w:p w:rsidR="00B06D05" w:rsidRDefault="00B06D05" w:rsidP="00B06D05">
                            <w:r>
                              <w:t>(эпоха)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34925</wp:posOffset>
                      </wp:positionV>
                      <wp:extent cx="685800" cy="380365"/>
                      <wp:effectExtent l="0" t="0" r="635" b="3810"/>
                      <wp:wrapNone/>
                      <wp:docPr id="1" name="Text Box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80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6D05" w:rsidRDefault="00B06D05" w:rsidP="00B06D05">
                                  <w:r>
                                    <w:t>Система</w:t>
                                  </w:r>
                                </w:p>
                                <w:p w:rsidR="00B06D05" w:rsidRDefault="00B06D05" w:rsidP="00B06D05">
                                  <w:r>
                                    <w:t>(период)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5" o:spid="_x0000_s1190" type="#_x0000_t202" style="position:absolute;margin-left:22.45pt;margin-top:2.75pt;width:54pt;height:29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c8uwIAAMM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" filled="f" stroked="f">
                      <v:textbox>
                        <w:txbxContent>
                          <w:p w:rsidR="00B06D05" w:rsidRDefault="00B06D05" w:rsidP="00B06D05">
                            <w:r>
                              <w:t>Система</w:t>
                            </w:r>
                          </w:p>
                          <w:p w:rsidR="00B06D05" w:rsidRDefault="00B06D05" w:rsidP="00B06D05">
                            <w:r>
                              <w:t>(период)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B06D05" w:rsidRPr="00DB6EF0" w:rsidTr="00DB6EF0">
        <w:trPr>
          <w:trHeight w:val="2691"/>
        </w:trPr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11 </w:t>
            </w:r>
            <w:r w:rsidRPr="00DB6EF0">
              <w:rPr>
                <w:rFonts w:ascii="Bookman Old Style" w:hAnsi="Bookman Old Style"/>
              </w:rPr>
              <w:t>. Национальный парк в США, в котором можно наблюдать за этим геологическим явлением.</w:t>
            </w:r>
          </w:p>
          <w:p w:rsidR="00B06D05" w:rsidRPr="00DB6EF0" w:rsidRDefault="00B52833" w:rsidP="00DB6EF0">
            <w:pPr>
              <w:spacing w:after="0" w:line="240" w:lineRule="auto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28575</wp:posOffset>
                  </wp:positionV>
                  <wp:extent cx="1251585" cy="905510"/>
                  <wp:effectExtent l="0" t="0" r="5715" b="8890"/>
                  <wp:wrapSquare wrapText="bothSides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90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  <w:shd w:val="clear" w:color="auto" w:fill="auto"/>
          </w:tcPr>
          <w:p w:rsidR="00B06D05" w:rsidRPr="00DB6EF0" w:rsidRDefault="00DB6EF0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</w:rPr>
              <w:pict>
                <v:shape id="_x0000_s1535" type="#_x0000_t75" style="position:absolute;left:0;text-align:left;margin-left:81.05pt;margin-top:7.65pt;width:112.5pt;height:105.6pt;z-index:251667968;mso-position-horizontal-relative:text;mso-position-vertical-relative:text">
                  <v:imagedata r:id="rId24" o:title="" gain="109227f" blacklevel="-13107f"/>
                  <w10:wrap type="square"/>
                </v:shape>
                <o:OLEObject Type="Embed" ProgID="PBrush" ShapeID="_x0000_s1535" DrawAspect="Content" ObjectID="_1519018225" r:id="rId25"/>
              </w:pict>
            </w:r>
            <w:r w:rsidRPr="00DB6EF0">
              <w:rPr>
                <w:rFonts w:ascii="Bookman Old Style" w:hAnsi="Bookman Old Style"/>
                <w:b/>
              </w:rPr>
              <w:t>23</w:t>
            </w:r>
          </w:p>
        </w:tc>
      </w:tr>
      <w:tr w:rsidR="00B06D05" w:rsidRPr="00DB6EF0" w:rsidTr="00DB6EF0">
        <w:trPr>
          <w:trHeight w:val="698"/>
        </w:trPr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lastRenderedPageBreak/>
              <w:t xml:space="preserve">12 </w:t>
            </w:r>
            <w:r w:rsidRPr="00DB6EF0">
              <w:rPr>
                <w:rFonts w:ascii="Bookman Old Style" w:hAnsi="Bookman Old Style"/>
              </w:rPr>
              <w:t>Сплошная зернистая корундовая порода</w:t>
            </w:r>
          </w:p>
        </w:tc>
        <w:tc>
          <w:tcPr>
            <w:tcW w:w="4927" w:type="dxa"/>
            <w:shd w:val="clear" w:color="auto" w:fill="auto"/>
          </w:tcPr>
          <w:p w:rsidR="00B06D05" w:rsidRPr="00DB6EF0" w:rsidRDefault="00DB6EF0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24 </w:t>
            </w:r>
            <w:r w:rsidRPr="00DB6EF0">
              <w:rPr>
                <w:rFonts w:ascii="Bookman Old Style" w:hAnsi="Bookman Old Style"/>
              </w:rPr>
              <w:t>Интрузивная основная порода, состоящая из пироксена (50%) и плагиоклаза (50%)</w:t>
            </w:r>
          </w:p>
        </w:tc>
      </w:tr>
      <w:tr w:rsidR="00B06D05" w:rsidRPr="00DB6EF0" w:rsidTr="00DB6EF0"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25 </w:t>
            </w:r>
            <w:r w:rsidRPr="00DB6EF0">
              <w:rPr>
                <w:rFonts w:ascii="Bookman Old Style" w:hAnsi="Bookman Old Style"/>
              </w:rPr>
              <w:t>Обвал под действием силы гравитации.</w:t>
            </w:r>
          </w:p>
          <w:p w:rsidR="00B06D05" w:rsidRPr="00DB6EF0" w:rsidRDefault="00B52833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10795</wp:posOffset>
                  </wp:positionV>
                  <wp:extent cx="1152525" cy="1883410"/>
                  <wp:effectExtent l="0" t="0" r="9525" b="2540"/>
                  <wp:wrapSquare wrapText="bothSides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88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</w:tr>
    </w:tbl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0C34BD" w:rsidRDefault="000C34BD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0C34BD" w:rsidRPr="000C34BD" w:rsidRDefault="000C34BD" w:rsidP="000C34BD">
      <w:pPr>
        <w:spacing w:after="0" w:line="240" w:lineRule="auto"/>
        <w:jc w:val="right"/>
        <w:rPr>
          <w:rFonts w:ascii="Bookman Old Style" w:hAnsi="Bookman Old Style"/>
          <w:b/>
          <w:sz w:val="28"/>
          <w:u w:val="single"/>
        </w:rPr>
      </w:pPr>
      <w:r w:rsidRPr="000C34BD">
        <w:rPr>
          <w:rFonts w:ascii="Bookman Old Style" w:hAnsi="Bookman Old Style"/>
          <w:b/>
          <w:sz w:val="28"/>
          <w:u w:val="single"/>
        </w:rPr>
        <w:t>40 баллов</w:t>
      </w:r>
    </w:p>
    <w:p w:rsidR="000C34BD" w:rsidRDefault="000C34BD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0C34BD" w:rsidRDefault="000C34BD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B06D05" w:rsidRDefault="00B06D05" w:rsidP="00C463D6">
      <w:pPr>
        <w:spacing w:after="0" w:line="240" w:lineRule="auto"/>
        <w:jc w:val="both"/>
        <w:rPr>
          <w:b/>
        </w:rPr>
      </w:pPr>
    </w:p>
    <w:p w:rsidR="00BF5ED7" w:rsidRDefault="00BF5ED7" w:rsidP="00C463D6">
      <w:pPr>
        <w:spacing w:after="0" w:line="240" w:lineRule="auto"/>
        <w:jc w:val="both"/>
        <w:rPr>
          <w:b/>
        </w:rPr>
      </w:pPr>
    </w:p>
    <w:p w:rsidR="00BF5ED7" w:rsidRDefault="00BF5ED7" w:rsidP="00C463D6">
      <w:pPr>
        <w:spacing w:after="0" w:line="240" w:lineRule="auto"/>
        <w:jc w:val="both"/>
        <w:rPr>
          <w:b/>
        </w:rPr>
      </w:pPr>
    </w:p>
    <w:p w:rsidR="00BF5ED7" w:rsidRPr="00BF5ED7" w:rsidRDefault="00BF5ED7" w:rsidP="00BF5ED7">
      <w:pPr>
        <w:spacing w:after="0" w:line="240" w:lineRule="auto"/>
        <w:jc w:val="center"/>
        <w:rPr>
          <w:rFonts w:ascii="Bookman Old Style" w:hAnsi="Bookman Old Style"/>
          <w:b/>
          <w:color w:val="FF0000"/>
          <w:sz w:val="72"/>
        </w:rPr>
      </w:pPr>
      <w:r w:rsidRPr="00BF5ED7">
        <w:rPr>
          <w:b/>
          <w:color w:val="FF0000"/>
          <w:sz w:val="72"/>
        </w:rPr>
        <w:t>ЖЕЛАЕМ УДАЧИ!!!!!!!!!</w:t>
      </w:r>
    </w:p>
    <w:sectPr w:rsidR="00BF5ED7" w:rsidRPr="00BF5ED7" w:rsidSect="00C463D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4035B"/>
    <w:multiLevelType w:val="hybridMultilevel"/>
    <w:tmpl w:val="24F2DECA"/>
    <w:lvl w:ilvl="0" w:tplc="2B62A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ED7"/>
    <w:rsid w:val="000C34BD"/>
    <w:rsid w:val="00870DCF"/>
    <w:rsid w:val="008D1184"/>
    <w:rsid w:val="00931DC6"/>
    <w:rsid w:val="00B06D05"/>
    <w:rsid w:val="00B52833"/>
    <w:rsid w:val="00BF5ED7"/>
    <w:rsid w:val="00C463D6"/>
    <w:rsid w:val="00CC5D21"/>
    <w:rsid w:val="00DB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EF0"/>
    <w:rPr>
      <w:rFonts w:ascii="Tahoma" w:hAnsi="Tahoma" w:cs="Tahoma"/>
      <w:sz w:val="16"/>
      <w:szCs w:val="16"/>
      <w:lang w:eastAsia="en-US"/>
    </w:rPr>
  </w:style>
  <w:style w:type="character" w:styleId="a6">
    <w:name w:val="Hyperlink"/>
    <w:uiPriority w:val="99"/>
    <w:semiHidden/>
    <w:unhideWhenUsed/>
    <w:rsid w:val="000C34B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C34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EF0"/>
    <w:rPr>
      <w:rFonts w:ascii="Tahoma" w:hAnsi="Tahoma" w:cs="Tahoma"/>
      <w:sz w:val="16"/>
      <w:szCs w:val="16"/>
      <w:lang w:eastAsia="en-US"/>
    </w:rPr>
  </w:style>
  <w:style w:type="character" w:styleId="a6">
    <w:name w:val="Hyperlink"/>
    <w:uiPriority w:val="99"/>
    <w:semiHidden/>
    <w:unhideWhenUsed/>
    <w:rsid w:val="000C34B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C3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hyperlink" Target="mailto:YOUNG-GEOLOGIST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7.gif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8;&#1072;&#1085;&#1103;\Desktop\&#1102;&#1085;&#1099;&#1081;%20&#1075;&#1077;&#1086;&#1083;&#1086;&#1075;%20&#8470;%203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юный геолог № 3</Template>
  <TotalTime>1</TotalTime>
  <Pages>4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1816</CharactersWithSpaces>
  <SharedDoc>false</SharedDoc>
  <HLinks>
    <vt:vector size="6" baseType="variant">
      <vt:variant>
        <vt:i4>2883652</vt:i4>
      </vt:variant>
      <vt:variant>
        <vt:i4>0</vt:i4>
      </vt:variant>
      <vt:variant>
        <vt:i4>0</vt:i4>
      </vt:variant>
      <vt:variant>
        <vt:i4>5</vt:i4>
      </vt:variant>
      <vt:variant>
        <vt:lpwstr>mailto:YOUNG-GEOLOGIST@MAIL.RU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cp:lastModifiedBy>Oleg Foyevtsov</cp:lastModifiedBy>
  <cp:revision>2</cp:revision>
  <dcterms:created xsi:type="dcterms:W3CDTF">2016-03-09T05:44:00Z</dcterms:created>
  <dcterms:modified xsi:type="dcterms:W3CDTF">2016-03-09T05:44:00Z</dcterms:modified>
</cp:coreProperties>
</file>