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D21" w:rsidRDefault="00C463D6" w:rsidP="00C463D6">
      <w:pPr>
        <w:spacing w:after="0" w:line="240" w:lineRule="auto"/>
        <w:jc w:val="center"/>
        <w:rPr>
          <w:rFonts w:ascii="Bookman Old Style" w:hAnsi="Bookman Old Style"/>
          <w:b/>
          <w:sz w:val="40"/>
        </w:rPr>
      </w:pPr>
      <w:r w:rsidRPr="00C463D6">
        <w:rPr>
          <w:rFonts w:ascii="Bookman Old Style" w:hAnsi="Bookman Old Style"/>
          <w:b/>
          <w:sz w:val="40"/>
        </w:rPr>
        <w:t>Контрольная работа № 3</w:t>
      </w:r>
    </w:p>
    <w:p w:rsidR="000C34BD" w:rsidRDefault="000C34BD" w:rsidP="000C34BD">
      <w:pPr>
        <w:spacing w:after="0" w:line="240" w:lineRule="auto"/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  <w:highlight w:val="yellow"/>
        </w:rPr>
        <w:t>Всего можно набрать 50 баллов</w:t>
      </w:r>
    </w:p>
    <w:p w:rsidR="000C34BD" w:rsidRDefault="000C34BD" w:rsidP="000C34BD">
      <w:pPr>
        <w:spacing w:after="0" w:line="240" w:lineRule="auto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>ОТВЕТЫ ПРИСЫЛАЙТЕ ПО АДРЕСУ:</w:t>
      </w:r>
    </w:p>
    <w:p w:rsidR="000C34BD" w:rsidRDefault="000C34BD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 xml:space="preserve">246019, г. Гомель, ул. </w:t>
      </w:r>
      <w:proofErr w:type="gramStart"/>
      <w:r>
        <w:rPr>
          <w:rFonts w:ascii="Times New Roman" w:hAnsi="Times New Roman"/>
          <w:b/>
          <w:sz w:val="36"/>
          <w:szCs w:val="26"/>
        </w:rPr>
        <w:t>Советская</w:t>
      </w:r>
      <w:proofErr w:type="gramEnd"/>
      <w:r>
        <w:rPr>
          <w:rFonts w:ascii="Times New Roman" w:hAnsi="Times New Roman"/>
          <w:b/>
          <w:sz w:val="36"/>
          <w:szCs w:val="26"/>
        </w:rPr>
        <w:t xml:space="preserve"> 104, ауд. 4-27 </w:t>
      </w:r>
    </w:p>
    <w:p w:rsidR="000C34BD" w:rsidRDefault="000C34BD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 xml:space="preserve">(кафедра геологии и географии) </w:t>
      </w:r>
    </w:p>
    <w:p w:rsidR="000C34BD" w:rsidRDefault="000C34BD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26"/>
        </w:rPr>
      </w:pPr>
      <w:r>
        <w:rPr>
          <w:rFonts w:ascii="Times New Roman" w:hAnsi="Times New Roman"/>
          <w:b/>
          <w:sz w:val="36"/>
          <w:szCs w:val="26"/>
        </w:rPr>
        <w:t xml:space="preserve">и по </w:t>
      </w:r>
      <w:r>
        <w:rPr>
          <w:rFonts w:ascii="Times New Roman" w:hAnsi="Times New Roman"/>
          <w:b/>
          <w:sz w:val="36"/>
          <w:szCs w:val="26"/>
          <w:lang w:val="en-US"/>
        </w:rPr>
        <w:t>e</w:t>
      </w:r>
      <w:r>
        <w:rPr>
          <w:rFonts w:ascii="Times New Roman" w:hAnsi="Times New Roman"/>
          <w:b/>
          <w:sz w:val="36"/>
          <w:szCs w:val="26"/>
        </w:rPr>
        <w:t>-</w:t>
      </w:r>
      <w:r>
        <w:rPr>
          <w:rFonts w:ascii="Times New Roman" w:hAnsi="Times New Roman"/>
          <w:b/>
          <w:sz w:val="36"/>
          <w:szCs w:val="26"/>
          <w:lang w:val="en-US"/>
        </w:rPr>
        <w:t>mail</w:t>
      </w:r>
      <w:r>
        <w:rPr>
          <w:rFonts w:ascii="Times New Roman" w:hAnsi="Times New Roman"/>
          <w:b/>
          <w:sz w:val="36"/>
          <w:szCs w:val="26"/>
        </w:rPr>
        <w:t xml:space="preserve">: </w:t>
      </w:r>
    </w:p>
    <w:p w:rsidR="000C34BD" w:rsidRDefault="00B21B6C" w:rsidP="000C34BD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40"/>
          <w:szCs w:val="26"/>
        </w:rPr>
      </w:pPr>
      <w:hyperlink r:id="rId6" w:history="1">
        <w:r w:rsidR="000C34BD"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YOUNG</w:t>
        </w:r>
        <w:r w:rsidR="000C34BD">
          <w:rPr>
            <w:rStyle w:val="a6"/>
            <w:rFonts w:ascii="Times New Roman" w:hAnsi="Times New Roman"/>
            <w:b/>
            <w:sz w:val="40"/>
            <w:szCs w:val="26"/>
          </w:rPr>
          <w:t>-</w:t>
        </w:r>
        <w:r w:rsidR="000C34BD"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GEOLOGIST</w:t>
        </w:r>
        <w:r w:rsidR="000C34BD">
          <w:rPr>
            <w:rStyle w:val="a6"/>
            <w:rFonts w:ascii="Times New Roman" w:hAnsi="Times New Roman"/>
            <w:b/>
            <w:sz w:val="40"/>
            <w:szCs w:val="26"/>
          </w:rPr>
          <w:t>@</w:t>
        </w:r>
        <w:r w:rsidR="000C34BD"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MAIL</w:t>
        </w:r>
        <w:r w:rsidR="000C34BD">
          <w:rPr>
            <w:rStyle w:val="a6"/>
            <w:rFonts w:ascii="Times New Roman" w:hAnsi="Times New Roman"/>
            <w:b/>
            <w:sz w:val="40"/>
            <w:szCs w:val="26"/>
          </w:rPr>
          <w:t>.</w:t>
        </w:r>
        <w:r w:rsidR="000C34BD">
          <w:rPr>
            <w:rStyle w:val="a6"/>
            <w:rFonts w:ascii="Times New Roman" w:hAnsi="Times New Roman"/>
            <w:b/>
            <w:sz w:val="40"/>
            <w:szCs w:val="26"/>
            <w:lang w:val="en-US"/>
          </w:rPr>
          <w:t>RU</w:t>
        </w:r>
      </w:hyperlink>
    </w:p>
    <w:p w:rsidR="00C463D6" w:rsidRDefault="00C463D6" w:rsidP="00C463D6">
      <w:pPr>
        <w:spacing w:after="0" w:line="240" w:lineRule="auto"/>
        <w:jc w:val="center"/>
        <w:rPr>
          <w:rFonts w:ascii="Bookman Old Style" w:hAnsi="Bookman Old Style"/>
          <w:b/>
          <w:sz w:val="40"/>
        </w:rPr>
      </w:pPr>
    </w:p>
    <w:p w:rsidR="00C463D6" w:rsidRDefault="00C463D6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Блок</w:t>
      </w:r>
      <w:proofErr w:type="gramStart"/>
      <w:r>
        <w:rPr>
          <w:rFonts w:ascii="Bookman Old Style" w:hAnsi="Bookman Old Style"/>
          <w:b/>
          <w:sz w:val="28"/>
        </w:rPr>
        <w:t xml:space="preserve"> А</w:t>
      </w:r>
      <w:proofErr w:type="gramEnd"/>
      <w:r>
        <w:rPr>
          <w:rFonts w:ascii="Bookman Old Style" w:hAnsi="Bookman Old Style"/>
          <w:b/>
          <w:sz w:val="28"/>
        </w:rPr>
        <w:t xml:space="preserve"> Геологическое лото</w:t>
      </w:r>
    </w:p>
    <w:p w:rsidR="00C463D6" w:rsidRDefault="00C463D6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6"/>
        <w:gridCol w:w="2076"/>
        <w:gridCol w:w="2376"/>
        <w:gridCol w:w="2479"/>
      </w:tblGrid>
      <w:tr w:rsidR="008D1184" w:rsidRPr="00931DC6" w:rsidTr="00870DCF">
        <w:tc>
          <w:tcPr>
            <w:tcW w:w="2886" w:type="dxa"/>
            <w:shd w:val="clear" w:color="auto" w:fill="auto"/>
            <w:vAlign w:val="center"/>
          </w:tcPr>
          <w:p w:rsidR="00BF5ED7" w:rsidRDefault="00BF5ED7" w:rsidP="00931DC6">
            <w:pPr>
              <w:spacing w:after="0" w:line="240" w:lineRule="auto"/>
              <w:rPr>
                <w:rFonts w:ascii="Bookman Old Style" w:hAnsi="Bookman Old Style"/>
                <w:b/>
                <w:sz w:val="28"/>
              </w:rPr>
            </w:pPr>
          </w:p>
          <w:p w:rsidR="00C463D6" w:rsidRPr="00931DC6" w:rsidRDefault="00B52833" w:rsidP="00931DC6">
            <w:pPr>
              <w:spacing w:after="0" w:line="240" w:lineRule="auto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-1735455</wp:posOffset>
                  </wp:positionV>
                  <wp:extent cx="1536700" cy="1409065"/>
                  <wp:effectExtent l="0" t="0" r="6350" b="635"/>
                  <wp:wrapTight wrapText="bothSides">
                    <wp:wrapPolygon edited="0">
                      <wp:start x="0" y="0"/>
                      <wp:lineTo x="0" y="21318"/>
                      <wp:lineTo x="21421" y="21318"/>
                      <wp:lineTo x="21421" y="0"/>
                      <wp:lineTo x="0" y="0"/>
                    </wp:wrapPolygon>
                  </wp:wrapTight>
                  <wp:docPr id="314" name="Рисунок 27" descr="Описание: 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63D6" w:rsidRPr="00931DC6" w:rsidRDefault="00C463D6" w:rsidP="00154044">
            <w:pPr>
              <w:spacing w:after="0" w:line="240" w:lineRule="auto"/>
              <w:rPr>
                <w:rFonts w:ascii="Bookman Old Style" w:hAnsi="Bookman Old Style"/>
                <w:sz w:val="28"/>
              </w:rPr>
            </w:pPr>
            <w:r w:rsidRPr="00931DC6">
              <w:rPr>
                <w:rFonts w:ascii="Bookman Old Style" w:hAnsi="Bookman Old Style"/>
                <w:sz w:val="28"/>
              </w:rPr>
              <w:t>___</w:t>
            </w:r>
            <w:r w:rsidR="00154044">
              <w:rPr>
                <w:rFonts w:ascii="Bookman Old Style" w:hAnsi="Bookman Old Style"/>
                <w:sz w:val="28"/>
              </w:rPr>
              <w:t>алмаз</w:t>
            </w:r>
            <w:r w:rsidRPr="00931DC6">
              <w:rPr>
                <w:rFonts w:ascii="Bookman Old Style" w:hAnsi="Bookman Old Style"/>
                <w:sz w:val="28"/>
              </w:rPr>
              <w:t>_________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463D6" w:rsidRPr="00931DC6" w:rsidRDefault="00B52833" w:rsidP="0015404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157480</wp:posOffset>
                  </wp:positionV>
                  <wp:extent cx="1171575" cy="1723390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424" y="21250"/>
                      <wp:lineTo x="21424" y="0"/>
                      <wp:lineTo x="0" y="0"/>
                    </wp:wrapPolygon>
                  </wp:wrapTight>
                  <wp:docPr id="3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5" t="20929" r="34215" b="16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63D6" w:rsidRPr="00931DC6">
              <w:rPr>
                <w:rFonts w:ascii="Bookman Old Style" w:hAnsi="Bookman Old Style"/>
                <w:b/>
                <w:sz w:val="28"/>
              </w:rPr>
              <w:t>_</w:t>
            </w:r>
            <w:r w:rsidR="00154044">
              <w:rPr>
                <w:rFonts w:ascii="Bookman Old Style" w:hAnsi="Bookman Old Style"/>
                <w:b/>
                <w:sz w:val="28"/>
              </w:rPr>
              <w:t>трилобит</w:t>
            </w:r>
            <w:r w:rsidR="00C463D6" w:rsidRPr="00931DC6">
              <w:rPr>
                <w:rFonts w:ascii="Bookman Old Style" w:hAnsi="Bookman Old Style"/>
                <w:b/>
                <w:sz w:val="28"/>
              </w:rPr>
              <w:t>__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C463D6" w:rsidRPr="00931DC6" w:rsidRDefault="00C463D6" w:rsidP="00931DC6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</w:p>
          <w:p w:rsidR="00C463D6" w:rsidRPr="00931DC6" w:rsidRDefault="00B21B6C" w:rsidP="00931DC6">
            <w:pPr>
              <w:spacing w:after="0" w:line="240" w:lineRule="auto"/>
              <w:rPr>
                <w:rFonts w:ascii="Bookman Old Style" w:hAnsi="Bookman Old Style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42" type="#_x0000_t75" style="position:absolute;margin-left:13.3pt;margin-top:-24.7pt;width:104.05pt;height:66.3pt;z-index:251649536;visibility:visible;mso-wrap-edited:f" wrapcoords="-111 0 -111 21409 21600 21409 21600 0 -111 0">
                  <v:imagedata r:id="rId9" o:title="" croptop="14003f" cropbottom="35390f" cropleft="38487f" cropright="3864f" gain="2147483647f" blacklevel="-25558f"/>
                  <w10:wrap type="tight"/>
                </v:shape>
                <o:OLEObject Type="Embed" ProgID="Word.Picture.8" ShapeID="_x0000_s1142" DrawAspect="Content" ObjectID="_1534333563" r:id="rId10"/>
              </w:pict>
            </w:r>
          </w:p>
          <w:p w:rsidR="00C463D6" w:rsidRPr="00931DC6" w:rsidRDefault="00C463D6" w:rsidP="00931DC6">
            <w:pPr>
              <w:spacing w:after="0" w:line="240" w:lineRule="auto"/>
              <w:rPr>
                <w:rFonts w:ascii="Bookman Old Style" w:hAnsi="Bookman Old Style"/>
                <w:sz w:val="28"/>
              </w:rPr>
            </w:pPr>
          </w:p>
          <w:p w:rsidR="00C463D6" w:rsidRDefault="00C463D6" w:rsidP="00BF5ED7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</w:rPr>
            </w:pPr>
          </w:p>
          <w:p w:rsidR="00BF5ED7" w:rsidRPr="00931DC6" w:rsidRDefault="00BF5ED7" w:rsidP="00154044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__</w:t>
            </w:r>
            <w:r w:rsidR="00154044">
              <w:rPr>
                <w:rFonts w:ascii="Bookman Old Style" w:hAnsi="Bookman Old Style"/>
                <w:sz w:val="28"/>
              </w:rPr>
              <w:t>лакколит</w:t>
            </w:r>
            <w:r>
              <w:rPr>
                <w:rFonts w:ascii="Bookman Old Style" w:hAnsi="Bookman Old Style"/>
                <w:sz w:val="28"/>
              </w:rPr>
              <w:t>___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C463D6" w:rsidRPr="00931DC6" w:rsidRDefault="00B52833" w:rsidP="0015404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-1873885</wp:posOffset>
                  </wp:positionV>
                  <wp:extent cx="1209675" cy="1802765"/>
                  <wp:effectExtent l="0" t="0" r="9525" b="6985"/>
                  <wp:wrapTight wrapText="bothSides">
                    <wp:wrapPolygon edited="0">
                      <wp:start x="0" y="0"/>
                      <wp:lineTo x="0" y="21455"/>
                      <wp:lineTo x="21430" y="21455"/>
                      <wp:lineTo x="21430" y="0"/>
                      <wp:lineTo x="0" y="0"/>
                    </wp:wrapPolygon>
                  </wp:wrapTight>
                  <wp:docPr id="312" name="Рисунок 116" descr="Описание: Брахиоп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Описание: Брахиоп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0" r="7793" b="3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8512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64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65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Freeform 68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Freeform 69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Freeform 70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71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72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AutoShape 74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Line 75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4" name="Group 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75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Freeform 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80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9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3" o:spid="_x0000_s1026" style="position:absolute;margin-left:562.2pt;margin-top:107.1pt;width:3in;height:2in;z-index:-251667968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">
                      <v:group id="Group 66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rect id="Rectangle 67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n+sUA&#10;AADbAAAADwAAAGRycy9kb3ducmV2LnhtbESPQWvCQBSE7wX/w/KEXkrdWFA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Sf6xQAAANsAAAAPAAAAAAAAAAAAAAAAAJgCAABkcnMv&#10;ZG93bnJldi54bWxQSwUGAAAAAAQABAD1AAAAigMAAAAA&#10;" filled="f" stroked="f"/>
                        <v:shape id="Freeform 68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XxcQA&#10;AADbAAAADwAAAGRycy9kb3ducmV2LnhtbESPQWvCQBSE7wX/w/IEb83GCkFSN0EqtnopNC2Ct0f2&#10;mY3Nvg3ZrcZ/7xYKPQ4z8w2zKkfbiQsNvnWsYJ6kIIhrp1tuFHx9bh+XIHxA1tg5JgU38lAWk4cV&#10;5tpd+YMuVWhEhLDPUYEJoc+l9LUhiz5xPXH0Tm6wGKIcGqkHvEa47eRTmmbSYstxwWBPL4bq7+rH&#10;KqgO1fl9adLXA4/zlvv94ug2b0rNpuP6GUSgMfyH/9o7rSDL4Pd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V8XEAAAA2wAAAA8AAAAAAAAAAAAAAAAAmAIAAGRycy9k&#10;b3ducmV2LnhtbFBLBQYAAAAABAAEAPUAAACJAwAAAAA=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69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jY8MA&#10;AADbAAAADwAAAGRycy9kb3ducmV2LnhtbESPS4sCMRCE74L/IfSCN82sBx+zRlkURVw8+Lr3Tnpn&#10;BiedMYk6/vuNIHgsquorajJrTCVu5HxpWcFnLwFBnFldcq7geFh2RyB8QNZYWSYFD/Iwm7ZbE0y1&#10;vfOObvuQiwhhn6KCIoQ6ldJnBRn0PVsTR+/POoMhSpdL7fAe4aaS/SQZSIMlx4UCa5oXlJ33V6Og&#10;kW6bbRaHhc9Xl/V5ewqr35+xUp2P5vsLRKAmvMOv9lorGAzh+SX+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zjY8MAAADb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70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9ZsYA&#10;AADbAAAADwAAAGRycy9kb3ducmV2LnhtbESPTUvDQBCG74L/YRnBm91YMUjstmio9ENQrILXITsm&#10;0exs3N22aX+9cyh4HN55n5lnMhtcp3YUYuvZwPUoA0VcedtybeDj/enqDlRMyBY7z2TgQBFm0/Oz&#10;CRbW7/mNdptUK4FwLNBAk1JfaB2rhhzGke+JJfvywWGSMdTaBtwL3HV6nGW5dtiyXGiwp7Kh6mez&#10;dUK5KcOiPPL89nm++hy/vObfv49rYy4vhod7UImG9L98ai+tgVyeFRfxA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d9ZsYAAADbAAAADwAAAAAAAAAAAAAAAACYAgAAZHJz&#10;L2Rvd25yZXYueG1sUEsFBgAAAAAEAAQA9QAAAIsDAAAAAA=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71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SisIA&#10;AADbAAAADwAAAGRycy9kb3ducmV2LnhtbESPQYvCMBSE7wv+h/AEb2vqHkSrUURZEcWDut6fzbMt&#10;Ni81iVr/vRGEPQ4z8w0znjamEndyvrSsoNdNQBBnVpecK/g7/H4PQPiArLGyTAqe5GE6aX2NMdX2&#10;wTu670MuIoR9igqKEOpUSp8VZNB3bU0cvbN1BkOULpfa4SPCTSV/kqQvDZYcFwqsaV5QdtnfjIJG&#10;um22XhwWPl9eV5ftMSxPm6FSnXYzG4EI1IT/8Ke90gr6Q3h/iT9AT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9KKwgAAANsAAAAPAAAAAAAAAAAAAAAAAJgCAABkcnMvZG93&#10;bnJldi54bWxQSwUGAAAAAAQABAD1AAAAhwMAAAAA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72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ADcAA&#10;AADbAAAADwAAAGRycy9kb3ducmV2LnhtbERPy4rCMBTdD/gP4Q64G9MpOqPVWEpBcCU+hmGWl+ba&#10;FJub0kStf28WwiwP573KB9uKG/W+cazgc5KAIK6cbrhW8HPafMxB+ICssXVMCh7kIV+P3laYaXfn&#10;A92OoRYxhH2GCkwIXSalrwxZ9BPXEUfu7HqLIcK+lrrHewy3rUyT5EtabDg2GOyoNFRdjlerYPFr&#10;eL5Pd+duVhZ26v8O7bAwSo3fh2IJItAQ/sUv91Yr+I7r4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XADcAAAADbAAAADwAAAAAAAAAAAAAAAACYAgAAZHJzL2Rvd25y&#10;ZXYueG1sUEsFBgAAAAAEAAQA9QAAAIUDAAAAAA=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73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2tcMA&#10;AADbAAAADwAAAGRycy9kb3ducmV2LnhtbESPQWvCQBSE7wX/w/KE3uomUmwbXUULao9qi+eX7DMJ&#10;Zt/G3a2J/74rFDwOM/MNM1v0phFXcr62rCAdJSCIC6trLhX8fK9f3kH4gKyxsUwKbuRhMR88zTDT&#10;tuM9XQ+hFBHCPkMFVQhtJqUvKjLoR7Yljt7JOoMhSldK7bCLcNPIcZJMpMGa40KFLX1WVJwPv0bB&#10;auvyS8f5ZmfzsDa3j+PrPt0o9Tzsl1MQgfrwCP+3v7SCtxTu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K2tcMAAADbAAAADwAAAAAAAAAAAAAAAACYAgAAZHJzL2Rv&#10;d25yZXYueG1sUEsFBgAAAAAEAAQA9QAAAIgDAAAAAA=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Shape 74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DuMMA&#10;AADbAAAADwAAAGRycy9kb3ducmV2LnhtbESP0WoCMRRE3wv+Q7hC37pZhba6GkWsgiCUVvcDLpvr&#10;ZnFzsyaprn/fCIU+DjNzhpkve9uKK/nQOFYwynIQxJXTDdcKyuP2ZQIiRGSNrWNScKcAy8XgaY6F&#10;djf+push1iJBOBSowMTYFVKGypDFkLmOOHkn5y3GJH0ttcdbgttWjvP8TVpsOC0Y7GhtqDoffqyC&#10;42QzRf/5Wu8vH325OeEKzf1Lqedhv5qBiNTH//Bfe6cVvI/h8S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rDuMMAAADbAAAADwAAAAAAAAAAAAAAAACYAgAAZHJzL2Rv&#10;d25yZXYueG1sUEsFBgAAAAAEAAQA9QAAAIgDAAAAAA==&#10;" stroked="f"/>
                        <v:line id="Line 75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1DC8QAAADbAAAADwAAAGRycy9kb3ducmV2LnhtbESP0WrCQBRE34X+w3ILfdNNFVSiqxRt&#10;IfSt0Q+4Zq9JNHs3ya5J2q93C4KPw8ycYdbbwVSio9aVlhW8TyIQxJnVJecKjoev8RKE88gaK8uk&#10;4JccbDcvozXG2vb8Q13qcxEg7GJUUHhfx1K6rCCDbmJr4uCdbWvQB9nmUrfYB7ip5DSK5tJgyWGh&#10;wJp2BWXX9GYU7Pf5oblNl0mXnT5515R/9nt2UertdfhYgfA0+Gf40U60gsUM/r+EH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UMLxAAAANsAAAAPAAAAAAAAAAAA&#10;AAAAAKECAABkcnMvZG93bnJldi54bWxQSwUGAAAAAAQABAD5AAAAkgMAAAAA&#10;" strokeweight="2pt"/>
                        <v:group id="Group 76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<v:shape id="Freeform 77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Bl78A&#10;AADbAAAADwAAAGRycy9kb3ducmV2LnhtbESPzQrCMBCE74LvEFbwpqniH9UoIgjiQbH6AGuztsVm&#10;U5qo9e2NIHgcZuYbZrFqTCmeVLvCsoJBPwJBnFpdcKbgct72ZiCcR9ZYWiYFb3KwWrZbC4y1ffGJ&#10;nonPRICwi1FB7n0VS+nSnAy6vq2Ig3eztUEfZJ1JXeMrwE0ph1E0kQYLDgs5VrTJKb0nD6PgNODj&#10;1Byuzd7do9HWvkf2uN4p1e006zkIT43/h3/tnVYwHc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YoGX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78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f4L8A&#10;AADbAAAADwAAAGRycy9kb3ducmV2LnhtbESPzQrCMBCE74LvEFbwpqkiKtUoIhTEg+LPA6zN2hab&#10;TWlirW9vBMHjMDPfMMt1a0rRUO0KywpGwwgEcWp1wZmC6yUZzEE4j6yxtEwK3uRgvep2lhhr++IT&#10;NWefiQBhF6OC3PsqltKlORl0Q1sRB+9ua4M+yDqTusZXgJtSjqNoKg0WHBZyrGibU/o4P42C04iP&#10;M3O4tXv3iCaJfU/scbNTqt9rNwsQnlr/D//aO61gNoXvl/AD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sB/g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79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d6cYA&#10;AADbAAAADwAAAGRycy9kb3ducmV2LnhtbESPQWvCQBSE74X+h+UVvBTdqKASXaW0BGoPgjYevD2y&#10;z2za7Ns0u9XUX+8KQo/DzHzDLFadrcWJWl85VjAcJCCIC6crLhXkn1l/BsIHZI21Y1LwRx5Wy8eH&#10;BabanXlLp10oRYSwT1GBCaFJpfSFIYt+4Bri6B1dazFE2ZZSt3iOcFvLUZJMpMWK44LBhl4NFd+7&#10;X6vgjTbZwa8v+83wq8qz8fNHYpofpXpP3cscRKAu/Ifv7XetYDqF2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Fd6cYAAADbAAAADwAAAAAAAAAAAAAAAACYAgAAZHJz&#10;L2Rvd25yZXYueG1sUEsFBgAAAAAEAAQA9QAAAIsDAAAAAA=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80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EBsIA&#10;AADbAAAADwAAAGRycy9kb3ducmV2LnhtbERPTWvCQBC9C/0PyxR6kbrRQ1uiq4SWgsWLjR7a25Ad&#10;k9Ds7JJdTfz3zqHg8fG+V5vRdepCfWw9G5jPMlDElbct1waOh8/nN1AxIVvsPJOBK0XYrB8mK8yt&#10;H/ibLmWqlYRwzNFAk1LItY5VQw7jzAdi4U6+d5gE9rW2PQ4S7jq9yLIX7bBlaWgw0HtD1V95dgZe&#10;i9+fKR3Cbv/1MZbz63E7hMIb8/Q4FktQicZ0F/+7t1Z8Mla+yA/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cQGwgAAANsAAAAPAAAAAAAAAAAAAAAAAJgCAABkcnMvZG93&#10;bnJldi54bWxQSwUGAAAAAAQABAD1AAAAhw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81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NS8MA&#10;AADbAAAADwAAAGRycy9kb3ducmV2LnhtbESPzW7CMBCE70i8g7VI3MChQgUCBrU0qD30wO99ZS9J&#10;RLyOYgOhT19XQupxNDPfaBar1lbiRo0vHSsYDRMQxNqZknMFx8NmMAXhA7LByjEpeJCH1bLbWWBq&#10;3J13dNuHXEQI+xQVFCHUqZReF2TRD11NHL2zayyGKJtcmgbvEW4r+ZIkr9JiyXGhwJrWBenL/moV&#10;bBE/tj+fWr9nj+9xRutTRq5Sqt9r3+YgArXhP/xsfxkFkx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nNS8MAAADbAAAADwAAAAAAAAAAAAAAAACYAgAAZHJzL2Rv&#10;d25yZXYueG1sUEsFBgAAAAAEAAQA9QAAAIgDAAAAAA==&#10;" strokecolor="whit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7488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46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47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48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51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52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53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54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55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Line 58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7" name="Group 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58" name="Freeform 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Freeform 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Freeform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Freeform 63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" o:spid="_x0000_s1026" style="position:absolute;margin-left:562.2pt;margin-top:107.1pt;width:3in;height:2in;z-index:-251668992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">
                      <v:group id="Group 49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rect id="Rectangle 50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/>
                        <v:shape id="Freeform 51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f18QA&#10;AADbAAAADwAAAGRycy9kb3ducmV2LnhtbESPQWsCMRSE74L/ITyhN81apehqlNJiWy+CqwjeHpvn&#10;ZnXzsmxSXf99IxQ8DjPzDTNftrYSV2p86VjBcJCAIM6dLrlQsN+t+hMQPiBrrByTgjt5WC66nTmm&#10;2t14S9csFCJC2KeowIRQp1L63JBFP3A1cfROrrEYomwKqRu8Rbit5GuSvEmLJccFgzV9GMov2a9V&#10;kB2y82Zikq8Dt8OS6/Xo6D6/lXrpte8zEIHa8Az/t3+0gvEU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n9fEAAAA2wAAAA8AAAAAAAAAAAAAAAAAmAIAAGRycy9k&#10;b3ducmV2LnhtbFBLBQYAAAAABAAEAPUAAACJAwAAAAA=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52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xqr8A&#10;AADbAAAADwAAAGRycy9kb3ducmV2LnhtbERPy4rCMBTdC/5DuIK7MVWYYaxGEWVERlz42l+ba1ts&#10;bmoStf69WQguD+c9njamEndyvrSsoN9LQBBnVpecKzjs/75+QfiArLGyTAqe5GE6abfGmGr74C3d&#10;dyEXMYR9igqKEOpUSp8VZND3bE0cubN1BkOELpfa4SOGm0oOkuRHGiw5NhRY07yg7LK7GQWNdJvs&#10;f7Ff+Hx5XV02x7A8rYdKdTvNbAQiUBM+4rd7pRV8x/XxS/wBcvI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ubGqvwAAANsAAAAPAAAAAAAAAAAAAAAAAJgCAABkcnMvZG93bnJl&#10;di54bWxQSwUGAAAAAAQABAD1AAAAhAMAAAAA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53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eRsYA&#10;AADbAAAADwAAAGRycy9kb3ducmV2LnhtbESPW2sCMRSE3wv9D+EUfKtZFaWsRqmL0ovQ4gV8PWyO&#10;u1s3J2sSddtfbwqFPg4z8w0zmbWmFhdyvrKsoNdNQBDnVldcKNhtl49PIHxA1lhbJgXf5GE2vb+b&#10;YKrtldd02YRCRAj7FBWUITSplD4vyaDv2oY4egfrDIYoXSG1w2uEm1r2k2QkDVYcF0psKCspP27O&#10;JlIGmXvJfngxXC3e9v2Pz9HXaf6uVOehfR6DCNSG//Bf+1UrGPbg90v8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EeRsYAAADbAAAADwAAAAAAAAAAAAAAAACYAgAAZHJz&#10;L2Rvd25yZXYueG1sUEsFBgAAAAAEAAQA9QAAAIsDAAAAAA=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54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KRsUA&#10;AADbAAAADwAAAGRycy9kb3ducmV2LnhtbESPT2vCQBTE74V+h+UJvTUbhZY2ZhWpKKHiof65P7PP&#10;JJh9G3e3Mf32bqHQ4zAzv2Hy+WBa0ZPzjWUF4yQFQVxa3XCl4LBfPb+B8AFZY2uZFPyQh/ns8SHH&#10;TNsbf1G/C5WIEPYZKqhD6DIpfVmTQZ/Yjjh6Z+sMhihdJbXDW4SbVk7S9FUabDgu1NjRR03lZfdt&#10;FAzSbcvP5X7pq/W1uGyPYX3avCv1NBoWUxCBhvAf/msXWsHLBH6/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4pGxQAAANsAAAAPAAAAAAAAAAAAAAAAAJgCAABkcnMv&#10;ZG93bnJldi54bWxQSwUGAAAAAAQABAD1AAAAigMAAAAA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55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CGsEA&#10;AADbAAAADwAAAGRycy9kb3ducmV2LnhtbESPzarCMBSE94LvEI7gTlO9KlqNIsIFV+If4vLQHJti&#10;c1KaqPXtjXDhLoeZ+YZZrBpbiifVvnCsYNBPQBBnThecKziffntTED4gaywdk4I3eVgt260Fptq9&#10;+EDPY8hFhLBPUYEJoUql9Jkhi77vKuLo3VxtMURZ51LX+IpwW8phkkykxYLjgsGKNoay+/FhFcwu&#10;hqf74e5WjTdrO/LXQ9nMjFLdTrOegwjUhP/wX3urFYx/4Psl/gC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CAhrBAAAA2wAAAA8AAAAAAAAAAAAAAAAAmAIAAGRycy9kb3du&#10;cmV2LnhtbFBLBQYAAAAABAAEAPUAAACGAwAAAAA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56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JTcQA&#10;AADbAAAADwAAAGRycy9kb3ducmV2LnhtbESPzW7CMBCE75V4B2srcSsOVVqVFIMoUijH8iPOm3ib&#10;RI3XwTYkvD2uVKnH0cx8o5kvB9OKKznfWFYwnSQgiEurG64UHA/50xsIH5A1tpZJwY08LBejhzlm&#10;2va8o+s+VCJC2GeooA6hy6T0ZU0G/cR2xNH7ts5giNJVUjvsI9y08jlJXqXBhuNCjR2tayp/9hej&#10;4OPTFeeei82XLUJubrNTuptulBo/Dqt3EIGG8B/+a2+1gpcUf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SU3EAAAA2wAAAA8AAAAAAAAAAAAAAAAAmAIAAGRycy9k&#10;b3ducmV2LnhtbFBLBQYAAAAABAAEAPUAAACJAwAAAAA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57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HrMIA&#10;AADbAAAADwAAAGRycy9kb3ducmV2LnhtbESP3WoCMRSE7wu+QzhC72rWwhZdjSJWoSBI/XmAw+a4&#10;WdycrEnU9e1NQejlMDPfMNN5ZxtxIx9qxwqGgwwEcel0zZWC42H9MQIRIrLGxjEpeFCA+az3NsVC&#10;uzvv6LaPlUgQDgUqMDG2hZShNGQxDFxLnLyT8xZjkr6S2uM9wW0jP7PsS1qsOS0YbGlpqDzvr1bB&#10;YbQao9/m1eby3R1XJ1ygefwq9d7vFhMQkbr4H361f7SCPIe/L+k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geswgAAANsAAAAPAAAAAAAAAAAAAAAAAJgCAABkcnMvZG93&#10;bnJldi54bWxQSwUGAAAAAAQABAD1AAAAhwMAAAAA&#10;" stroked="f"/>
                        <v:line id="Line 58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+888QAAADbAAAADwAAAGRycy9kb3ducmV2LnhtbESP3WrCQBSE7wu+w3KE3tWNlopE1yBR&#10;QXpX9QGO2WOSNns2Zjc/+vTdQsHLYWa+YVbJYCrRUeNKywqmkwgEcWZ1ybmC82n/tgDhPLLGyjIp&#10;uJODZD16WWGsbc9f1B19LgKEXYwKCu/rWEqXFWTQTWxNHLyrbQz6IJtc6gb7ADeVnEXRXBosOSwU&#10;WFNaUPZzbI2C7TY/3drZ4tBllx2nt/JhP9+/lXodD5slCE+Df4b/2wet4GMOf1/C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7zzxAAAANsAAAAPAAAAAAAAAAAA&#10;AAAAAKECAABkcnMvZG93bnJldi54bWxQSwUGAAAAAAQABAD5AAAAkgMAAAAA&#10;" strokeweight="2pt"/>
                        <v:group id="Group 59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<v:shape id="Freeform 60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yab0A&#10;AADbAAAADwAAAGRycy9kb3ducmV2LnhtbERPSwrCMBDdC94hjODOpoo/aqOIIIgLxc8BxmZsi82k&#10;NFHr7c1CcPl4/3TVmkq8qHGlZQXDKAZBnFldcq7getkO5iCcR9ZYWSYFH3KwWnY7KSbavvlEr7PP&#10;RQhhl6CCwvs6kdJlBRl0ka2JA3e3jUEfYJNL3eA7hJtKjuJ4Kg2WHBoKrGlTUPY4P42C05CPM3O4&#10;tXv3iMdb+xnb43qnVL/XrhcgPLX+L/65d1rBJ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9Zyab0AAADbAAAADwAAAAAAAAAAAAAAAACYAgAAZHJzL2Rvd25yZXYu&#10;eG1sUEsFBgAAAAAEAAQA9QAAAIIDAAAAAA==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61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X8r8A&#10;AADbAAAADwAAAGRycy9kb3ducmV2LnhtbESPzQrCMBCE74LvEFbwpqnibzWKCIJ4UPx5gLVZ22Kz&#10;KU3U+vZGEDwOM/MNM1/WphBPqlxuWUGvG4EgTqzOOVVwOW86ExDOI2ssLJOCNzlYLpqNOcbavvhI&#10;z5NPRYCwi1FB5n0ZS+mSjAy6ri2Jg3ezlUEfZJVKXeErwE0h+1E0kgZzDgsZlrTOKLmfHkbBsceH&#10;sdlf6527R4ONfQ/sYbVVqt2qVzMQnmr/D//aW61gOIX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mtfy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62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TQMIA&#10;AADbAAAADwAAAGRycy9kb3ducmV2LnhtbERPz2vCMBS+C/4P4QleZKYqiHRGEUdBPQhzetjt0bw1&#10;1eala6JW/3pzGOz48f2eL1tbiRs1vnSsYDRMQBDnTpdcKDh+ZW8zED4ga6wck4IHeVguup05ptrd&#10;+ZNuh1CIGMI+RQUmhDqV0ueGLPqhq4kj9+MaiyHCppC6wXsMt5UcJ8lUWiw5NhisaW0ovxyuVsEH&#10;7bNvv32e9qNzecwmg11i6l+l+r129Q4iUBv+xX/ujVYwjevj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VNAwgAAANsAAAAPAAAAAAAAAAAAAAAAAJgCAABkcnMvZG93&#10;bnJldi54bWxQSwUGAAAAAAQABAD1AAAAhw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63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7RsQA&#10;AADbAAAADwAAAGRycy9kb3ducmV2LnhtbESPQWvCQBSE7wX/w/IEL0U38WBLdJVgKSi92Oih3h7Z&#10;ZxLMvl2yq4n/visUehxm5htmtRlMK+7U+caygnSWgCAurW64UnA6fk7fQfiArLG1TAoe5GGzHr2s&#10;MNO252+6F6ESEcI+QwV1CC6T0pc1GfQz64ijd7GdwRBlV0ndYR/hppXzJFlIgw3HhRodbWsqr8XN&#10;KHjLzz+vdHRfh/3HUKSP0653uVVqMh7yJYhAQ/gP/7V3WsEihee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+0bEAAAA2wAAAA8AAAAAAAAAAAAAAAAAmAIAAGRycy9k&#10;b3ducmV2LnhtbFBLBQYAAAAABAAEAPUAAACJAwAAAAA=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64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J58MA&#10;AADbAAAADwAAAGRycy9kb3ducmV2LnhtbESPzYvCMBTE74L/Q3iCN00VkaUaxY/K7sGD68f9kTzb&#10;YvNSmqh1//qNsLDHYWZ+w8yXra3EgxpfOlYwGiYgiLUzJecKzqfd4AOED8gGK8ek4EUelotuZ46p&#10;cU/+pscx5CJC2KeooAihTqX0uiCLfuhq4uhdXWMxRNnk0jT4jHBbyXGSTKXFkuNCgTVtCtK3490q&#10;OCBuDz+fWq+z136S0eaSkauU6vfa1QxEoDb8h//aX0bBdAzv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J58MAAADbAAAADwAAAAAAAAAAAAAAAACYAgAAZHJzL2Rv&#10;d25yZXYueG1sUEsFBgAAAAAEAAQA9QAAAIgDAAAAAA==&#10;" strokecolor="whit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6464" behindDoc="1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621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622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623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34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35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6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7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8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Line 41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0" name="Group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41" name="Free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Freeform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Free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Freeform 46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" o:spid="_x0000_s1026" style="position:absolute;margin-left:562.2pt;margin-top:107.1pt;width:3in;height:2in;z-index:-251670016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">
                      <v:group id="Group 32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    <v:rect id="Rectangle 33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UY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ua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5RgxQAAANwAAAAPAAAAAAAAAAAAAAAAAJgCAABkcnMv&#10;ZG93bnJldi54bWxQSwUGAAAAAAQABAD1AAAAigMAAAAA&#10;" filled="f" stroked="f"/>
                        <v:shape id="Freeform 34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+28IA&#10;AADbAAAADwAAAGRycy9kb3ducmV2LnhtbESPQYvCMBSE7wv+h/CEva2pCiLVKKKouxdhqwjeHs2z&#10;qTYvpYna/fdGWPA4zMw3zHTe2krcqfGlYwX9XgKCOHe65ELBYb/+GoPwAVlj5ZgU/JGH+azzMcVU&#10;uwf/0j0LhYgQ9ikqMCHUqZQ+N2TR91xNHL2zayyGKJtC6gYfEW4rOUiSkbRYclwwWNPSUH7NblZB&#10;dswuu7FJNkdu+yXXP8OTW22V+uy2iwmIQG14h//b31rBcAC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37bwgAAANsAAAAPAAAAAAAAAAAAAAAAAJgCAABkcnMvZG93&#10;bnJldi54bWxQSwUGAAAAAAQABAD1AAAAhwMAAAAA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35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KfcMA&#10;AADbAAAADwAAAGRycy9kb3ducmV2LnhtbESPT4vCMBTE74LfIbwFb5qugmjXKIuiiIsH/93fNm/b&#10;YvNSk6j1228EweMwM79hJrPGVOJGzpeWFXz2EhDEmdUl5wqOh2V3BMIHZI2VZVLwIA+zabs1wVTb&#10;O+/otg+5iBD2KSooQqhTKX1WkEHfszVx9P6sMxiidLnUDu8RbirZT5KhNFhyXCiwpnlB2Xl/NQoa&#10;6bbZZnFY+Hx1WZ+3p7D6/Rkr1flovr9ABGrCO/xqr7WCwQCeX+I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KfcMAAADb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36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YfscA&#10;AADbAAAADwAAAGRycy9kb3ducmV2LnhtbESP3WoCMRSE7wXfIRyhd5r1pyJbo7SLxVahUlvo7WFz&#10;urt2c7Imqa59elMo9HKYmW+Y+bI1tTiR85VlBcNBAoI4t7riQsH722N/BsIHZI21ZVJwIQ/LRbcz&#10;x1TbM7/SaR8KESHsU1RQhtCkUvq8JIN+YBvi6H1aZzBE6QqpHZ4j3NRylCRTabDiuFBiQ1lJ+df+&#10;20TKOHPr7IdXt9vV88foZTc9HB82St302vs7EIHa8B/+az9pBeMJ/H6JP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5WH7HAAAA2wAAAA8AAAAAAAAAAAAAAAAAmAIAAGRy&#10;cy9kb3ducmV2LnhtbFBLBQYAAAAABAAEAPUAAACMAwAAAAA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37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3ksQA&#10;AADbAAAADwAAAGRycy9kb3ducmV2LnhtbESPQWvCQBSE7wX/w/IEb3WjYmnTbEQURSwequ39NftM&#10;gtm3cXfV+O/dQqHHYWa+YbJZZxpxJedrywpGwwQEcWF1zaWCr8Pq+RWED8gaG8uk4E4eZnnvKcNU&#10;2xt/0nUfShEh7FNUUIXQplL6oiKDfmhb4ugdrTMYonSl1A5vEW4aOU6SF2mw5rhQYUuLiorT/mIU&#10;dNLtiu3ysPTl+rw57b7D+ufjTalBv5u/gwjUhf/wX3ujFUym8Psl/g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95LEAAAA2wAAAA8AAAAAAAAAAAAAAAAAmAIAAGRycy9k&#10;b3ducmV2LnhtbFBLBQYAAAAABAAEAPUAAACJAwAAAAA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38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EIsQA&#10;AADbAAAADwAAAGRycy9kb3ducmV2LnhtbESPzWrDMBCE74W8g9hAb41ctwmxGyUEQ6Gn0PwQelys&#10;tWVqrYyl2u7bR4VCjsPMfMNsdpNtxUC9bxwreF4kIIhLpxuuFVzO709rED4ga2wdk4Jf8rDbzh42&#10;mGs38pGGU6hFhLDPUYEJocul9KUhi37hOuLoVa63GKLsa6l7HCPctjJNkpW02HBcMNhRYaj8Pv1Y&#10;BdnV8PozPVTdstjbV/91bKfMKPU4n/ZvIAJN4R7+b39oBS8r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RCLEAAAA2wAAAA8AAAAAAAAAAAAAAAAAmAIAAGRycy9k&#10;b3ducmV2LnhtbFBLBQYAAAAABAAEAPUAAACJAwAAAAA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39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ymsQA&#10;AADbAAAADwAAAGRycy9kb3ducmV2LnhtbESPzW7CMBCE75V4B2uReisOtKJtwCBaiZ9jSaueN/GS&#10;RMTrYLskvD1GQupxNDPfaObL3jTiTM7XlhWMRwkI4sLqmksFP9/rpzcQPiBrbCyTggt5WC4GD3NM&#10;te14T+cslCJC2KeooAqhTaX0RUUG/ci2xNE7WGcwROlKqR12EW4aOUmSqTRYc1yosKXPiopj9mcU&#10;fGxdfuo433zZPKzN5f33ZT/eKPU47FczEIH68B++t3dawfMr3L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9MprEAAAA2wAAAA8AAAAAAAAAAAAAAAAAmAIAAGRycy9k&#10;b3ducmV2LnhtbFBLBQYAAAAABAAEAPUAAACJAwAAAAA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40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Nkr8A&#10;AADbAAAADwAAAGRycy9kb3ducmV2LnhtbERPy4rCMBTdC/MP4Q6401RFcTpGkVFBEMTXB1yaa1Ns&#10;bjpJ1Pr3ZjEwy8N5zxatrcWDfKgcKxj0MxDEhdMVlwou501vCiJEZI21Y1LwogCL+Udnhrl2Tz7S&#10;4xRLkUI45KjAxNjkUobCkMXQdw1x4q7OW4wJ+lJqj88Ubms5zLKJtFhxajDY0I+h4na6WwXn6foL&#10;/X5c7n5X7WV9xSWa10Gp7me7/AYRqY3/4j/3VisYpbHpS/o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OE2SvwAAANsAAAAPAAAAAAAAAAAAAAAAAJgCAABkcnMvZG93bnJl&#10;di54bWxQSwUGAAAAAAQABAD1AAAAhAMAAAAA&#10;" stroked="f"/>
                        <v:line id="Line 41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/NIcQAAADbAAAADwAAAGRycy9kb3ducmV2LnhtbESP0WrCQBRE3wv9h+UKfasbFUpM3YSS&#10;tCB9q/EDbrPXJDZ7N2bXGP36bqHg4zAzZ5hNNplOjDS41rKCxTwCQVxZ3XKtYF9+PMcgnEfW2Fkm&#10;BVdykKWPDxtMtL3wF407X4sAYZeggsb7PpHSVQ0ZdHPbEwfvYAeDPsihlnrAS4CbTi6j6EUabDks&#10;NNhT3lD1szsbBUVRl6fzMt6O1fc756f2Zj9XR6WeZtPbKwhPk7+H/9tbrWC1hr8v4Q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80hxAAAANsAAAAPAAAAAAAAAAAA&#10;AAAAAKECAABkcnMvZG93bnJldi54bWxQSwUGAAAAAAQABAD5AAAAkgMAAAAA&#10;" strokeweight="2pt"/>
                        <v:group id="Group 42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<v:shape id="Freeform 43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NKb8A&#10;AADbAAAADwAAAGRycy9kb3ducmV2LnhtbESPzQrCMBCE74LvEFbwpmmlqFSjiCCIB8WfB1ibtS02&#10;m9JErW9vBMHjMDPfMPNlayrxpMaVlhXEwwgEcWZ1ybmCy3kzmIJwHlljZZkUvMnBctHtzDHV9sVH&#10;ep58LgKEXYoKCu/rVEqXFWTQDW1NHLybbQz6IJtc6gZfAW4qOYqisTRYclgosKZ1Qdn99DAKjjEf&#10;JmZ/bXfuHiUb+07sYbVVqt9rVzMQnlr/D//aW60gie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NU0p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44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TXr8A&#10;AADbAAAADwAAAGRycy9kb3ducmV2LnhtbESPzQrCMBCE74LvEFbwZlOlqFSjiCCIB8WfB1ibtS02&#10;m9JErW9vBMHjMDPfMPNlayrxpMaVlhUMoxgEcWZ1ybmCy3kzmIJwHlljZZkUvMnBctHtzDHV9sVH&#10;ep58LgKEXYoKCu/rVEqXFWTQRbYmDt7NNgZ9kE0udYOvADeVHMXxWBosOSwUWNO6oOx+ehgFxyEf&#10;JmZ/bXfuHicb+07sYbVVqt9rVzMQnlr/D//aW60gGcH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59Ne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45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RV8YA&#10;AADbAAAADwAAAGRycy9kb3ducmV2LnhtbESPQWsCMRSE70L/Q3gFL6JZtRRZjVIqC9aDoNWDt8fm&#10;udl287Juom799U2h4HGYmW+Y2aK1lbhS40vHCoaDBARx7nTJhYL9Z9afgPABWWPlmBT8kIfF/Kkz&#10;w1S7G2/puguFiBD2KSowIdSplD43ZNEPXE0cvZNrLIYom0LqBm8Rbis5SpJXabHkuGCwpndD+ffu&#10;YhUsaZMd/cf9sBl+lfts3Fsnpj4r1X1u36YgArXhEf5vr7SClzH8fY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aRV8YAAADbAAAADwAAAAAAAAAAAAAAAACYAgAAZHJz&#10;L2Rvd25yZXYueG1sUEsFBgAAAAAEAAQA9QAAAIsDAAAAAA=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46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EvsUA&#10;AADbAAAADwAAAGRycy9kb3ducmV2LnhtbESPQWvCQBSE74L/YXlCL1I3FrElukpQChYvGj3U2yP7&#10;moRm3y7ZrYn/visIHoeZ+YZZrnvTiCu1vrasYDpJQBAXVtdcKjifPl8/QPiArLGxTApu5GG9Gg6W&#10;mGrb8ZGueShFhLBPUUEVgkul9EVFBv3EOuLo/djWYIiyLaVusYtw08i3JJlLgzXHhQodbSoqfvM/&#10;o+A9u3yP6eT2h69tn09v513nMqvUy6jPFiAC9eEZfrR3WsFsBv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AS+xQAAANsAAAAPAAAAAAAAAAAAAAAAAJgCAABkcnMv&#10;ZG93bnJldi54bWxQSwUGAAAAAAQABAD1AAAAig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47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N88MA&#10;AADbAAAADwAAAGRycy9kb3ducmV2LnhtbESPQWvCQBSE70L/w/IEb7pRVCR1Fasp7cGDje39sfua&#10;BLNvQ3bV6K/vCkKPw8x8wyzXna3FhVpfOVYwHiUgiLUzFRcKvo/vwwUIH5AN1o5JwY08rFcvvSWm&#10;xl35iy55KESEsE9RQRlCk0rpdUkW/cg1xNH7da3FEGVbSNPiNcJtLSdJMpcWK44LJTa0LUmf8rNV&#10;cEDcHe4fWr9lt/00o+1PRq5WatDvNq8gAnXhP/xsfxoF0xk8vs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gN88MAAADbAAAADwAAAAAAAAAAAAAAAACYAgAAZHJzL2Rv&#10;d25yZXYueG1sUEsFBgAAAAAEAAQA9QAAAIgDAAAAAA==&#10;" strokecolor="white"/>
                    </v:group>
                  </w:pict>
                </mc:Fallback>
              </mc:AlternateContent>
            </w:r>
            <w:r w:rsidR="00C463D6" w:rsidRPr="00931DC6">
              <w:rPr>
                <w:rFonts w:ascii="Bookman Old Style" w:hAnsi="Bookman Old Style"/>
                <w:b/>
                <w:sz w:val="28"/>
              </w:rPr>
              <w:t>__</w:t>
            </w:r>
            <w:proofErr w:type="spellStart"/>
            <w:r w:rsidR="00154044">
              <w:rPr>
                <w:rFonts w:ascii="Bookman Old Style" w:hAnsi="Bookman Old Style"/>
                <w:b/>
                <w:sz w:val="28"/>
              </w:rPr>
              <w:t>брахиопода</w:t>
            </w:r>
            <w:proofErr w:type="spellEnd"/>
            <w:r w:rsidR="00C463D6" w:rsidRPr="00931DC6">
              <w:rPr>
                <w:rFonts w:ascii="Bookman Old Style" w:hAnsi="Bookman Old Style"/>
                <w:b/>
                <w:sz w:val="28"/>
              </w:rPr>
              <w:t>_</w:t>
            </w:r>
          </w:p>
        </w:tc>
      </w:tr>
      <w:tr w:rsidR="008D1184" w:rsidRPr="00931DC6" w:rsidTr="00870DCF">
        <w:tc>
          <w:tcPr>
            <w:tcW w:w="2886" w:type="dxa"/>
            <w:shd w:val="clear" w:color="auto" w:fill="auto"/>
            <w:vAlign w:val="center"/>
          </w:tcPr>
          <w:p w:rsidR="00BF5ED7" w:rsidRDefault="00BF5ED7" w:rsidP="00931DC6">
            <w:pPr>
              <w:spacing w:after="0" w:line="240" w:lineRule="auto"/>
              <w:jc w:val="center"/>
              <w:rPr>
                <w:sz w:val="48"/>
                <w:szCs w:val="56"/>
              </w:rPr>
            </w:pPr>
          </w:p>
          <w:p w:rsidR="00C463D6" w:rsidRPr="00931DC6" w:rsidRDefault="00C463D6" w:rsidP="00931DC6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 w:rsidRPr="00931DC6">
              <w:rPr>
                <w:sz w:val="56"/>
                <w:szCs w:val="56"/>
              </w:rPr>
              <w:t>KZ</w:t>
            </w:r>
          </w:p>
          <w:p w:rsidR="00C463D6" w:rsidRPr="00931DC6" w:rsidRDefault="00154044" w:rsidP="0015404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56"/>
                <w:szCs w:val="56"/>
              </w:rPr>
            </w:pPr>
            <w:r w:rsidRPr="00154044">
              <w:rPr>
                <w:sz w:val="36"/>
                <w:szCs w:val="56"/>
              </w:rPr>
              <w:t>кайнозой</w:t>
            </w:r>
            <w:r w:rsidR="00B52833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584" behindDoc="1" locked="0" layoutInCell="1" allowOverlap="1" wp14:anchorId="6B6F9799" wp14:editId="3317C929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97" name="Группа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98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99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102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103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104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105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06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AutoShape 10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Line 109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8" name="Group 1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109" name="Freeform 1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0" name="Freeform 1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1" name="Freeform 1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2" name="Freeform 114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3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7" o:spid="_x0000_s1026" style="position:absolute;margin-left:562.2pt;margin-top:107.1pt;width:3in;height:2in;z-index:-251664896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">
                      <v:group id="Group 100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rect id="Rectangle 101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d2MUA&#10;AADbAAAADwAAAGRycy9kb3ducmV2LnhtbESPT2vCQBTE74LfYXlCL1I3eigmdRURxFAKYvxzfmRf&#10;k9Ds25hdk/TbdwsFj8PM/IZZbQZTi45aV1lWMJ9FIIhzqysuFFzO+9clCOeRNdaWScEPOdisx6MV&#10;Jtr2fKIu84UIEHYJKii9bxIpXV6SQTezDXHwvmxr0AfZFlK32Ae4qeUiit6kwYrDQokN7UrKv7OH&#10;UdDnx+52/jzI4/SWWr6n9112/VDqZTJs30F4Gvwz/N9OtYI4hr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V3YxQAAANsAAAAPAAAAAAAAAAAAAAAAAJgCAABkcnMv&#10;ZG93bnJldi54bWxQSwUGAAAAAAQABAD1AAAAigMAAAAA&#10;" filled="f" stroked="f"/>
                        <v:shape id="Freeform 102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p3cUA&#10;AADcAAAADwAAAGRycy9kb3ducmV2LnhtbESPQUsDMRCF70L/Q5iCNzepBSlr0yIttnoRukrB27AZ&#10;N6ubybJJ2/XfOwehtxnem/e+Wa7H0KkzDamNbGFWGFDEdXQtNxY+3p/vFqBSRnbYRSYLv5RgvZrc&#10;LLF08cIHOle5URLCqUQLPue+1DrVngKmIvbEon3FIWCWdWi0G/Ai4aHT98Y86IAtS4PHnjae6p/q&#10;FCxUx+r7beHN7sjjrOX+df4Zt3trb6fj0yOoTGO+mv+vX5zgG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WndxQAAANwAAAAPAAAAAAAAAAAAAAAAAJgCAABkcnMv&#10;ZG93bnJldi54bWxQSwUGAAAAAAQABAD1AAAAigMAAAAA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103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iwMAA&#10;AADcAAAADwAAAGRycy9kb3ducmV2LnhtbERPS4vCMBC+L/gfwgje1lQPol2jLIoiigdf99lmti02&#10;k5pErf/eCIK3+fieM542phI3cr60rKDXTUAQZ1aXnCs4HhbfQxA+IGusLJOCB3mYTlpfY0y1vfOO&#10;bvuQixjCPkUFRQh1KqXPCjLou7Ymjty/dQZDhC6X2uE9hptK9pNkIA2WHBsKrGlWUHbeX42CRrpt&#10;tp4f5j5fXlbn7Sks/zYjpTrt5vcHRKAmfMRv90rH+UkPXs/EC+T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YiwMAAAADcAAAADwAAAAAAAAAAAAAAAACYAgAAZHJzL2Rvd25y&#10;ZXYueG1sUEsFBgAAAAAEAAQA9QAAAIU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104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hyMgA&#10;AADcAAAADwAAAGRycy9kb3ducmV2LnhtbESP3WrCQBCF7wt9h2UKvaubRioSXaUNSq2C4g/0dshO&#10;k7TZ2XR3q2mf3i0I3s1wzvnmzHjamUYcyfnasoLHXgKCuLC65lLBYT9/GILwAVljY5kU/JKH6eT2&#10;ZoyZtife0nEXShEh7DNUUIXQZlL6oiKDvmdb4qh9WGcwxNWVUjs8RbhpZJokA2mw5nihwpbyioqv&#10;3Y+JlH7uXvM/nj2tZm/v6Xoz+Px+WSp1f9c9j0AE6sLVfEkvdKyfpPD/TJxAT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U6HIyAAAANwAAAAPAAAAAAAAAAAAAAAAAJgCAABk&#10;cnMvZG93bnJldi54bWxQSwUGAAAAAAQABAD1AAAAjQMAAAAA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105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ZLMMA&#10;AADcAAAADwAAAGRycy9kb3ducmV2LnhtbERPTWvCQBC9F/wPywjezEaF0qZZRZSKWDyo7X2anSbB&#10;7Gy6uybpv+8WhN7m8T4nXw2mER05X1tWMEtSEMSF1TWXCt4vr9MnED4ga2wsk4If8rBajh5yzLTt&#10;+UTdOZQihrDPUEEVQptJ6YuKDPrEtsSR+7LOYIjQlVI77GO4aeQ8TR+lwZpjQ4UtbSoqruebUTBI&#10;dywO28vWl7vv/fX4EXafb89KTcbD+gVEoCH8i+/uvY7z0wX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ZLMMAAADc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106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fccIA&#10;AADcAAAADwAAAGRycy9kb3ducmV2LnhtbERPTWvCQBC9C/6HZQredFNJi0Y3QQTBU2nSUnocsmM2&#10;mJ0N2dXEf98tFHqbx/ucfTHZTtxp8K1jBc+rBARx7XTLjYLPj9NyA8IHZI2dY1LwIA9FPp/tMdNu&#10;5JLuVWhEDGGfoQITQp9J6WtDFv3K9cSRu7jBYohwaKQecIzhtpPrJHmVFluODQZ7Ohqqr9XNKth+&#10;Gd68r98u/cvxYFP/XXbT1ii1eJoOOxCBpvAv/nOfdZyfpP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Z9xwgAAANwAAAAPAAAAAAAAAAAAAAAAAJgCAABkcnMvZG93&#10;bnJldi54bWxQSwUGAAAAAAQABAD1AAAAhwMAAAAA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107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5NcIA&#10;AADcAAAADwAAAGRycy9kb3ducmV2LnhtbERPS2vCQBC+C/0PyxR6001KWzR1DW1B69EXPU+yYxLM&#10;zqa7WxP/vSsUvM3H95x5PphWnMn5xrKCdJKAIC6tbrhScNgvx1MQPiBrbC2Tggt5yBcPozlm2va8&#10;pfMuVCKGsM9QQR1Cl0npy5oM+ontiCN3tM5giNBVUjvsY7hp5XOSvEmDDceGGjv6qqk87f6Mgs9v&#10;V/z2XKw2tghLc5n9vGzTlVJPj8PHO4hAQ7iL/91rHecnr3B7Jl4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Xk1wgAAANwAAAAPAAAAAAAAAAAAAAAAAJgCAABkcnMvZG93&#10;bnJldi54bWxQSwUGAAAAAAQABAD1AAAAhwMAAAAA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108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St8IA&#10;AADcAAAADwAAAGRycy9kb3ducmV2LnhtbERP22oCMRB9F/oPYQp9c7MtVOzWKNJaEISiqx8wbMZk&#10;6WayTVJd/94IBd/mcK4zWwyuEycKsfWs4LkoQRA3XrdsFBz2X+MpiJiQNXaeScGFIizmD6MZVtqf&#10;eUenOhmRQzhWqMCm1FdSxsaSw1j4njhzRx8cpgyDkTrgOYe7Tr6U5UQ6bDk3WOzpw1LzU/85Bfvp&#10;6g3D96vZ/H4Oh9URl2gvW6WeHoflO4hEQ7qL/91rneeXE7g9ky+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JK3wgAAANwAAAAPAAAAAAAAAAAAAAAAAJgCAABkcnMvZG93&#10;bnJldi54bWxQSwUGAAAAAAQABAD1AAAAhwMAAAAA&#10;" stroked="f"/>
                        <v:line id="Line 109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Z6rMEAAADcAAAADwAAAGRycy9kb3ducmV2LnhtbERP24rCMBB9F/yHMIJvmqqwStdYlqog&#10;++blA2absa3bTGoTa92v3wiCb3M411kmnalES40rLSuYjCMQxJnVJecKTsftaAHCeWSNlWVS8CAH&#10;yarfW2Ks7Z331B58LkIIuxgVFN7XsZQuK8igG9uaOHBn2xj0ATa51A3eQ7ip5DSKPqTBkkNDgTWl&#10;BWW/h5tRsF7nx+ttuti12c+G02v5Z79nF6WGg+7rE4Snzr/FL/dOh/nRHJ7PhAv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nqswQAAANwAAAAPAAAAAAAAAAAAAAAA&#10;AKECAABkcnMvZG93bnJldi54bWxQSwUGAAAAAAQABAD5AAAAjwMAAAAA&#10;" strokeweight="2pt"/>
                        <v:group id="Group 110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<v:shape id="Freeform 111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2rsEA&#10;AADcAAAADwAAAGRycy9kb3ducmV2LnhtbERP24rCMBB9X/Afwgj7tiaK7GrXKCIIxYctXj5gbGbb&#10;YjMpTda2f28EYd/mcK6z2vS2FndqfeVYw3SiQBDnzlRcaLic9x8LED4gG6wdk4aBPGzWo7cVJsZ1&#10;fKT7KRQihrBPUEMZQpNI6fOSLPqJa4gj9+taiyHCtpCmxS6G21rOlPqUFiuODSU2tCspv53+rIbj&#10;lLMv+3PtD/6m5ns3zF22TbV+H/fbbxCB+vAvfrlTE+erJTyfi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MNq7BAAAA3AAAAA8AAAAAAAAAAAAAAAAAmAIAAGRycy9kb3du&#10;cmV2LnhtbFBLBQYAAAAABAAEAPUAAACGAwAAAAA=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112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8J7sIA&#10;AADcAAAADwAAAGRycy9kb3ducmV2LnhtbESPzarCQAyF9xd8hyEX3F2nFVGpjiKCIC4Ufx4gdnLb&#10;YidTOqPWtzcLwV3COTnny3zZuVo9qA2VZwPpIAFFnHtbcWHgct78TUGFiGyx9kwGXhRguej9zDGz&#10;/slHepxioSSEQ4YGyhibTOuQl+QwDHxDLNq/bx1GWdtC2xafEu5qPUySsXZYsTSU2NC6pPx2ujsD&#10;x5QPE7e/drtwS0Yb/xr5w2prTP+3W81AReri1/y53lrBTwVfnpEJ9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wnuwgAAANwAAAAPAAAAAAAAAAAAAAAAAJgCAABkcnMvZG93&#10;bnJldi54bWxQSwUGAAAAAAQABAD1AAAAhw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113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NLMQA&#10;AADcAAAADwAAAGRycy9kb3ducmV2LnhtbERPTWvCQBC9F/wPywheSt2kQinRVcQSqB6Eqj30NmTH&#10;bDQ7m2ZXjf56tyD0No/3OZNZZ2txptZXjhWkwwQEceF0xaWC3TZ/eQfhA7LG2jEpuJKH2bT3NMFM&#10;uwt/0XkTShFD2GeowITQZFL6wpBFP3QNceT2rrUYImxLqVu8xHBby9ckeZMWK44NBhtaGCqOm5NV&#10;8EHr/Mcvb9/r9FDt8tHzKjHNr1KDfjcfgwjUhX/xw/2p4/w0hb9n4gV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jSzEAAAA3AAAAA8AAAAAAAAAAAAAAAAAmAIAAGRycy9k&#10;b3ducmV2LnhtbFBLBQYAAAAABAAEAPUAAACJAwAAAAA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114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5RsMA&#10;AADcAAAADwAAAGRycy9kb3ducmV2LnhtbERPTWvCQBC9F/wPywheim7ioZXoKsFSUHppowe9Ddkx&#10;CWZnl+xq4r93C4Xe5vE+Z7UZTCvu1PnGsoJ0loAgLq1uuFJwPHxOFyB8QNbYWiYFD/KwWY9eVphp&#10;2/MP3YtQiRjCPkMFdQguk9KXNRn0M+uII3exncEQYVdJ3WEfw00r50nyJg02HBtqdLStqbwWN6Pg&#10;PT+fXungvr73H0ORPo673uVWqcl4yJcgAg3hX/zn3uk4P53D7zPxA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5RsMAAADcAAAADwAAAAAAAAAAAAAAAACYAgAAZHJzL2Rv&#10;d25yZXYueG1sUEsFBgAAAAAEAAQA9QAAAIgDAAAAAA==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115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9xcIA&#10;AADcAAAADwAAAGRycy9kb3ducmV2LnhtbERPS2vCQBC+F/wPywje6sYHRaKrqE2phx5s1PuwOybB&#10;7GzIbjX6691Cobf5+J6zWHW2FldqfeVYwWiYgCDWzlRcKDgePl5nIHxANlg7JgV38rBa9l4WmBp3&#10;42+65qEQMYR9igrKEJpUSq9LsuiHriGO3Nm1FkOEbSFNi7cYbms5TpI3abHi2FBiQ9uS9CX/sQr2&#10;iO/7x6fWm+z+Nc1oe8rI1UoN+t16DiJQF/7Ff+6difNHE/h9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f3FwgAAANwAAAAPAAAAAAAAAAAAAAAAAJgCAABkcnMvZG93&#10;bnJldi54bWxQSwUGAAAAAAQABAD1AAAAhwMAAAAA&#10;" strokecolor="white"/>
                    </v:group>
                  </w:pict>
                </mc:Fallback>
              </mc:AlternateContent>
            </w:r>
            <w:r w:rsidR="00B52833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560" behindDoc="1" locked="0" layoutInCell="1" allowOverlap="1" wp14:anchorId="328CF80C" wp14:editId="6514A924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1360170</wp:posOffset>
                      </wp:positionV>
                      <wp:extent cx="2743200" cy="1828800"/>
                      <wp:effectExtent l="0" t="0" r="0" b="0"/>
                      <wp:wrapNone/>
                      <wp:docPr id="80" name="Группа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828800"/>
                                <a:chOff x="3861" y="6174"/>
                                <a:chExt cx="7380" cy="3867"/>
                              </a:xfrm>
                            </wpg:grpSpPr>
                            <wpg:grpSp>
                              <wpg:cNvPr id="81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6174"/>
                                  <a:ext cx="7380" cy="3867"/>
                                  <a:chOff x="3861" y="6174"/>
                                  <a:chExt cx="7380" cy="3867"/>
                                </a:xfrm>
                              </wpg:grpSpPr>
                              <wps:wsp>
                                <wps:cNvPr id="82" name="Rectangle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5" y="8241"/>
                                    <a:ext cx="2520" cy="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85" descr="5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41" y="6534"/>
                                    <a:ext cx="6120" cy="242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86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21" y="6354"/>
                                    <a:ext cx="5760" cy="224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7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534"/>
                                    <a:ext cx="504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CC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88" descr="Светлы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1" y="6354"/>
                                    <a:ext cx="4860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89" descr="10%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6174"/>
                                    <a:ext cx="4476" cy="1887"/>
                                  </a:xfrm>
                                  <a:custGeom>
                                    <a:avLst/>
                                    <a:gdLst>
                                      <a:gd name="T0" fmla="*/ 0 w 2340"/>
                                      <a:gd name="T1" fmla="*/ 0 h 540"/>
                                      <a:gd name="T2" fmla="*/ 540 w 2340"/>
                                      <a:gd name="T3" fmla="*/ 360 h 540"/>
                                      <a:gd name="T4" fmla="*/ 1440 w 2340"/>
                                      <a:gd name="T5" fmla="*/ 540 h 540"/>
                                      <a:gd name="T6" fmla="*/ 1980 w 2340"/>
                                      <a:gd name="T7" fmla="*/ 360 h 540"/>
                                      <a:gd name="T8" fmla="*/ 2340 w 2340"/>
                                      <a:gd name="T9" fmla="*/ 0 h 5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40" h="540">
                                        <a:moveTo>
                                          <a:pt x="0" y="0"/>
                                        </a:moveTo>
                                        <a:cubicBezTo>
                                          <a:pt x="150" y="135"/>
                                          <a:pt x="300" y="270"/>
                                          <a:pt x="540" y="360"/>
                                        </a:cubicBezTo>
                                        <a:cubicBezTo>
                                          <a:pt x="780" y="450"/>
                                          <a:pt x="1200" y="540"/>
                                          <a:pt x="1440" y="540"/>
                                        </a:cubicBezTo>
                                        <a:cubicBezTo>
                                          <a:pt x="1680" y="540"/>
                                          <a:pt x="1830" y="450"/>
                                          <a:pt x="1980" y="360"/>
                                        </a:cubicBezTo>
                                        <a:cubicBezTo>
                                          <a:pt x="2130" y="270"/>
                                          <a:pt x="2280" y="60"/>
                                          <a:pt x="2340" y="0"/>
                                        </a:cubicBezTo>
                                      </a:path>
                                    </a:pathLst>
                                  </a:custGeom>
                                  <a:pattFill prst="pct1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20" y="6345"/>
                                    <a:ext cx="6090" cy="1320"/>
                                  </a:xfrm>
                                  <a:custGeom>
                                    <a:avLst/>
                                    <a:gdLst>
                                      <a:gd name="T0" fmla="*/ 6090 w 6090"/>
                                      <a:gd name="T1" fmla="*/ 0 h 1320"/>
                                      <a:gd name="T2" fmla="*/ 6030 w 6090"/>
                                      <a:gd name="T3" fmla="*/ 150 h 1320"/>
                                      <a:gd name="T4" fmla="*/ 5925 w 6090"/>
                                      <a:gd name="T5" fmla="*/ 195 h 1320"/>
                                      <a:gd name="T6" fmla="*/ 5625 w 6090"/>
                                      <a:gd name="T7" fmla="*/ 255 h 1320"/>
                                      <a:gd name="T8" fmla="*/ 4755 w 6090"/>
                                      <a:gd name="T9" fmla="*/ 315 h 1320"/>
                                      <a:gd name="T10" fmla="*/ 4515 w 6090"/>
                                      <a:gd name="T11" fmla="*/ 405 h 1320"/>
                                      <a:gd name="T12" fmla="*/ 4380 w 6090"/>
                                      <a:gd name="T13" fmla="*/ 495 h 1320"/>
                                      <a:gd name="T14" fmla="*/ 4335 w 6090"/>
                                      <a:gd name="T15" fmla="*/ 525 h 1320"/>
                                      <a:gd name="T16" fmla="*/ 4305 w 6090"/>
                                      <a:gd name="T17" fmla="*/ 570 h 1320"/>
                                      <a:gd name="T18" fmla="*/ 4215 w 6090"/>
                                      <a:gd name="T19" fmla="*/ 630 h 1320"/>
                                      <a:gd name="T20" fmla="*/ 4140 w 6090"/>
                                      <a:gd name="T21" fmla="*/ 705 h 1320"/>
                                      <a:gd name="T22" fmla="*/ 4065 w 6090"/>
                                      <a:gd name="T23" fmla="*/ 765 h 1320"/>
                                      <a:gd name="T24" fmla="*/ 3990 w 6090"/>
                                      <a:gd name="T25" fmla="*/ 840 h 1320"/>
                                      <a:gd name="T26" fmla="*/ 3870 w 6090"/>
                                      <a:gd name="T27" fmla="*/ 945 h 1320"/>
                                      <a:gd name="T28" fmla="*/ 3735 w 6090"/>
                                      <a:gd name="T29" fmla="*/ 1065 h 1320"/>
                                      <a:gd name="T30" fmla="*/ 3660 w 6090"/>
                                      <a:gd name="T31" fmla="*/ 1125 h 1320"/>
                                      <a:gd name="T32" fmla="*/ 3540 w 6090"/>
                                      <a:gd name="T33" fmla="*/ 1155 h 1320"/>
                                      <a:gd name="T34" fmla="*/ 3180 w 6090"/>
                                      <a:gd name="T35" fmla="*/ 1260 h 1320"/>
                                      <a:gd name="T36" fmla="*/ 3030 w 6090"/>
                                      <a:gd name="T37" fmla="*/ 1305 h 1320"/>
                                      <a:gd name="T38" fmla="*/ 2880 w 6090"/>
                                      <a:gd name="T39" fmla="*/ 1320 h 1320"/>
                                      <a:gd name="T40" fmla="*/ 315 w 6090"/>
                                      <a:gd name="T41" fmla="*/ 1305 h 1320"/>
                                      <a:gd name="T42" fmla="*/ 0 w 6090"/>
                                      <a:gd name="T43" fmla="*/ 1260 h 1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90" h="1320">
                                        <a:moveTo>
                                          <a:pt x="6090" y="0"/>
                                        </a:moveTo>
                                        <a:cubicBezTo>
                                          <a:pt x="6077" y="51"/>
                                          <a:pt x="6069" y="111"/>
                                          <a:pt x="6030" y="150"/>
                                        </a:cubicBezTo>
                                        <a:cubicBezTo>
                                          <a:pt x="5993" y="187"/>
                                          <a:pt x="5974" y="180"/>
                                          <a:pt x="5925" y="195"/>
                                        </a:cubicBezTo>
                                        <a:cubicBezTo>
                                          <a:pt x="5793" y="235"/>
                                          <a:pt x="5776" y="241"/>
                                          <a:pt x="5625" y="255"/>
                                        </a:cubicBezTo>
                                        <a:cubicBezTo>
                                          <a:pt x="5345" y="311"/>
                                          <a:pt x="5042" y="286"/>
                                          <a:pt x="4755" y="315"/>
                                        </a:cubicBezTo>
                                        <a:cubicBezTo>
                                          <a:pt x="4676" y="341"/>
                                          <a:pt x="4588" y="361"/>
                                          <a:pt x="4515" y="405"/>
                                        </a:cubicBezTo>
                                        <a:cubicBezTo>
                                          <a:pt x="4469" y="433"/>
                                          <a:pt x="4425" y="465"/>
                                          <a:pt x="4380" y="495"/>
                                        </a:cubicBezTo>
                                        <a:cubicBezTo>
                                          <a:pt x="4365" y="505"/>
                                          <a:pt x="4335" y="525"/>
                                          <a:pt x="4335" y="525"/>
                                        </a:cubicBezTo>
                                        <a:cubicBezTo>
                                          <a:pt x="4325" y="540"/>
                                          <a:pt x="4319" y="558"/>
                                          <a:pt x="4305" y="570"/>
                                        </a:cubicBezTo>
                                        <a:cubicBezTo>
                                          <a:pt x="4278" y="594"/>
                                          <a:pt x="4215" y="630"/>
                                          <a:pt x="4215" y="630"/>
                                        </a:cubicBezTo>
                                        <a:cubicBezTo>
                                          <a:pt x="4135" y="750"/>
                                          <a:pt x="4240" y="605"/>
                                          <a:pt x="4140" y="705"/>
                                        </a:cubicBezTo>
                                        <a:cubicBezTo>
                                          <a:pt x="4072" y="773"/>
                                          <a:pt x="4153" y="736"/>
                                          <a:pt x="4065" y="765"/>
                                        </a:cubicBezTo>
                                        <a:cubicBezTo>
                                          <a:pt x="4010" y="847"/>
                                          <a:pt x="4065" y="777"/>
                                          <a:pt x="3990" y="840"/>
                                        </a:cubicBezTo>
                                        <a:cubicBezTo>
                                          <a:pt x="3934" y="887"/>
                                          <a:pt x="3941" y="921"/>
                                          <a:pt x="3870" y="945"/>
                                        </a:cubicBezTo>
                                        <a:cubicBezTo>
                                          <a:pt x="3767" y="1048"/>
                                          <a:pt x="3815" y="1011"/>
                                          <a:pt x="3735" y="1065"/>
                                        </a:cubicBezTo>
                                        <a:cubicBezTo>
                                          <a:pt x="3700" y="1118"/>
                                          <a:pt x="3719" y="1109"/>
                                          <a:pt x="3660" y="1125"/>
                                        </a:cubicBezTo>
                                        <a:cubicBezTo>
                                          <a:pt x="3620" y="1136"/>
                                          <a:pt x="3540" y="1155"/>
                                          <a:pt x="3540" y="1155"/>
                                        </a:cubicBezTo>
                                        <a:cubicBezTo>
                                          <a:pt x="3415" y="1238"/>
                                          <a:pt x="3325" y="1231"/>
                                          <a:pt x="3180" y="1260"/>
                                        </a:cubicBezTo>
                                        <a:cubicBezTo>
                                          <a:pt x="3129" y="1270"/>
                                          <a:pt x="3082" y="1300"/>
                                          <a:pt x="3030" y="1305"/>
                                        </a:cubicBezTo>
                                        <a:cubicBezTo>
                                          <a:pt x="2980" y="1310"/>
                                          <a:pt x="2930" y="1315"/>
                                          <a:pt x="2880" y="1320"/>
                                        </a:cubicBezTo>
                                        <a:cubicBezTo>
                                          <a:pt x="2026" y="1295"/>
                                          <a:pt x="1170" y="1315"/>
                                          <a:pt x="315" y="1305"/>
                                        </a:cubicBezTo>
                                        <a:cubicBezTo>
                                          <a:pt x="212" y="1271"/>
                                          <a:pt x="98" y="1309"/>
                                          <a:pt x="0" y="126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AutoShape 91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3861" y="6174"/>
                                    <a:ext cx="7380" cy="162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Line 92"/>
                                <wps:cNvCnPr/>
                                <wps:spPr bwMode="auto">
                                  <a:xfrm flipV="1">
                                    <a:off x="7755" y="7305"/>
                                    <a:ext cx="1" cy="9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91" name="Group 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0" y="6750"/>
                                    <a:ext cx="720" cy="540"/>
                                    <a:chOff x="13914" y="1827"/>
                                    <a:chExt cx="720" cy="540"/>
                                  </a:xfrm>
                                </wpg:grpSpPr>
                                <wps:wsp>
                                  <wps:cNvPr id="92" name="Freeform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Freeform 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274" y="2187"/>
                                      <a:ext cx="360" cy="18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180 h 180"/>
                                        <a:gd name="T2" fmla="*/ 180 w 360"/>
                                        <a:gd name="T3" fmla="*/ 0 h 180"/>
                                        <a:gd name="T4" fmla="*/ 360 w 360"/>
                                        <a:gd name="T5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60" y="90"/>
                                            <a:pt x="120" y="0"/>
                                            <a:pt x="180" y="0"/>
                                          </a:cubicBezTo>
                                          <a:cubicBezTo>
                                            <a:pt x="240" y="0"/>
                                            <a:pt x="330" y="150"/>
                                            <a:pt x="36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Freeform 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914" y="2007"/>
                                      <a:ext cx="39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Freeform 97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14274" y="1827"/>
                                      <a:ext cx="270" cy="360"/>
                                    </a:xfrm>
                                    <a:custGeom>
                                      <a:avLst/>
                                      <a:gdLst>
                                        <a:gd name="T0" fmla="*/ 360 w 390"/>
                                        <a:gd name="T1" fmla="*/ 360 h 360"/>
                                        <a:gd name="T2" fmla="*/ 360 w 390"/>
                                        <a:gd name="T3" fmla="*/ 180 h 360"/>
                                        <a:gd name="T4" fmla="*/ 180 w 390"/>
                                        <a:gd name="T5" fmla="*/ 0 h 360"/>
                                        <a:gd name="T6" fmla="*/ 0 w 390"/>
                                        <a:gd name="T7" fmla="*/ 180 h 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90" h="360">
                                          <a:moveTo>
                                            <a:pt x="360" y="360"/>
                                          </a:moveTo>
                                          <a:cubicBezTo>
                                            <a:pt x="375" y="300"/>
                                            <a:pt x="390" y="240"/>
                                            <a:pt x="360" y="180"/>
                                          </a:cubicBezTo>
                                          <a:cubicBezTo>
                                            <a:pt x="330" y="120"/>
                                            <a:pt x="240" y="0"/>
                                            <a:pt x="180" y="0"/>
                                          </a:cubicBezTo>
                                          <a:cubicBezTo>
                                            <a:pt x="120" y="0"/>
                                            <a:pt x="30" y="150"/>
                                            <a:pt x="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6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1" y="6174"/>
                                  <a:ext cx="2160" cy="3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0" o:spid="_x0000_s1026" style="position:absolute;margin-left:562.2pt;margin-top:107.1pt;width:3in;height:2in;z-index:-251665920" coordorigin="3861,6174" coordsize="7380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">
                      <v:group id="Group 83" o:spid="_x0000_s1027" style="position:absolute;left:3861;top:6174;width:7380;height:3867" coordorigin="3861,6174" coordsize="7380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rect id="Rectangle 84" o:spid="_x0000_s1028" style="position:absolute;left:4605;top:8241;width:25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ZdMMA&#10;AADbAAAADwAAAGRycy9kb3ducmV2LnhtbESPQYvCMBSE78L+h/AW9iKa6kGkaxQRli2LIFbX86N5&#10;tsXmpTaxrf/eCILHYWa+YRar3lSipcaVlhVMxhEI4szqknMFx8PPaA7CeWSNlWVScCcHq+XHYIGx&#10;th3vqU19LgKEXYwKCu/rWEqXFWTQjW1NHLyzbQz6IJtc6ga7ADeVnEbRTBosOSwUWNOmoOyS3oyC&#10;Ltu1p8P2V+6Gp8TyNblu0v8/pb4++/U3CE+9f4df7UQrm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ZdMMAAADbAAAADwAAAAAAAAAAAAAAAACYAgAAZHJzL2Rv&#10;d25yZXYueG1sUEsFBgAAAAAEAAQA9QAAAIgDAAAAAA==&#10;" filled="f" stroked="f"/>
                        <v:shape id="Freeform 85" o:spid="_x0000_s1029" alt="5%" style="position:absolute;left:4041;top:6534;width:6120;height:242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Sp8MA&#10;AADbAAAADwAAAGRycy9kb3ducmV2LnhtbESPQWvCQBSE7wX/w/KE3pqNFSREVymKtV6ERhF6e2Rf&#10;s6nZtyG7avz3rlDwOMzMN8xs0dtGXKjztWMFoyQFQVw6XXOl4LBfv2UgfEDW2DgmBTfysJgPXmaY&#10;a3flb7oUoRIRwj5HBSaENpfSl4Ys+sS1xNH7dZ3FEGVXSd3hNcJtI9/TdCIt1hwXDLa0NFSeirNV&#10;UByLv11m0s8j96Oa2+34x602Sr0O+48piEB9eIb/219aQTaG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ASp8MAAADbAAAADwAAAAAAAAAAAAAAAACYAgAAZHJzL2Rv&#10;d25yZXYueG1sUEsFBgAAAAAEAAQA9QAAAIgDAAAAAA==&#10;" path="m,c150,135,300,270,540,360v240,90,660,180,900,180c1680,540,1830,450,1980,360,2130,270,2280,60,2340,e" fillcolor="black">
                          <v:fill r:id="rId12" o:title="" type="pattern"/>
                          <v:path arrowok="t" o:connecttype="custom" o:connectlocs="0,0;1412,1618;3766,2427;5178,1618;6120,0" o:connectangles="0,0,0,0,0"/>
                        </v:shape>
                        <v:shape id="Freeform 86" o:spid="_x0000_s1030" alt="Светлый диагональный 2" style="position:absolute;left:4221;top:6354;width:5760;height:224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b7sMA&#10;AADbAAAADwAAAGRycy9kb3ducmV2LnhtbESPT4vCMBTE78J+h/AEb5oqsrjVKLKiyIqH9c/92Tzb&#10;YvNSk6jdb78RBI/DzPyGmcwaU4k7OV9aVtDvJSCIM6tLzhUc9svuCIQPyBory6TgjzzMph+tCaba&#10;PviX7ruQiwhhn6KCIoQ6ldJnBRn0PVsTR+9sncEQpculdviIcFPJQZJ8SoMlx4UCa/ouKLvsbkZB&#10;I902+1nsFz5fXdeX7TGsTpsvpTrtZj4GEagJ7/CrvdYKRkN4fok/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b7sMAAADbAAAADwAAAAAAAAAAAAAAAACYAgAAZHJzL2Rv&#10;d25yZXYueG1sUEsFBgAAAAAEAAQA9QAAAIgDAAAAAA=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329,1498;3545,2247;4874,1498;5760,0" o:connectangles="0,0,0,0,0"/>
                        </v:shape>
                        <v:shape id="Freeform 87" o:spid="_x0000_s1031" alt="10%" style="position:absolute;left:4581;top:6534;width:504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0AsYA&#10;AADbAAAADwAAAGRycy9kb3ducmV2LnhtbESP3WoCMRSE7wt9h3AKvavZKoqsRmkXpVbB4g94e9gc&#10;d7fdnGyTqNs+fSMIvRxm5htmPG1NLc7kfGVZwXMnAUGcW11xoWC/mz8NQfiArLG2TAp+yMN0cn83&#10;xlTbC2/ovA2FiBD2KSooQ2hSKX1ekkHfsQ1x9I7WGQxRukJqh5cIN7XsJslAGqw4LpTYUFZS/rU9&#10;mUjpZe4t++VZfzV7P3TXH4PP79elUo8P7csIRKA2/Idv7YVWMOzD9Uv8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0AsYAAADbAAAADwAAAAAAAAAAAAAAAACYAgAAZHJz&#10;L2Rvd25yZXYueG1sUEsFBgAAAAAEAAQA9QAAAIsDAAAAAA==&#10;" path="m,c150,135,300,270,540,360v240,90,660,180,900,180c1680,540,1830,450,1980,360,2130,270,2280,60,2340,e" fillcolor="black">
                          <v:fill r:id="rId14" o:title="" color2="#cff" type="pattern"/>
                          <v:path arrowok="t" o:connecttype="custom" o:connectlocs="0,0;1163,1258;3102,1887;4265,1258;5040,0" o:connectangles="0,0,0,0,0"/>
                        </v:shape>
                        <v:shape id="Freeform 88" o:spid="_x0000_s1032" alt="Светлый диагональный 2" style="position:absolute;left:4581;top:6354;width:4860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gAsQA&#10;AADbAAAADwAAAGRycy9kb3ducmV2LnhtbESPQWvCQBSE7wX/w/IKvdVNPUiaukppMIiSQ6O9v2Zf&#10;k2D2bdzdavz3bqHgcZiZb5jFajS9OJPznWUFL9MEBHFtdceNgsN+/ZyC8AFZY2+ZFFzJw2o5eVhg&#10;pu2FP+lchUZECPsMFbQhDJmUvm7JoJ/agTh6P9YZDFG6RmqHlwg3vZwlyVwa7DgutDjQR0v1sfo1&#10;Ckbpynqb73PfFKfNsfwKxffuVamnx/H9DUSgMdzD/+2NVpDO4e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oALEAAAA2wAAAA8AAAAAAAAAAAAAAAAAmAIAAGRycy9k&#10;b3ducmV2LnhtbFBLBQYAAAAABAAEAPUAAACJAwAAAAA=&#10;" path="m,c150,135,300,270,540,360v240,90,660,180,900,180c1680,540,1830,450,1980,360,2130,270,2280,60,2340,e" fillcolor="black">
                          <v:fill r:id="rId13" o:title="" type="pattern"/>
                          <v:path arrowok="t" o:connecttype="custom" o:connectlocs="0,0;1122,1258;2991,1887;4112,1258;4860,0" o:connectangles="0,0,0,0,0"/>
                        </v:shape>
                        <v:shape id="Freeform 89" o:spid="_x0000_s1033" alt="10%" style="position:absolute;left:4785;top:6174;width:4476;height:1887;visibility:visible;mso-wrap-style:square;v-text-anchor:top" coordsize="23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oXsEA&#10;AADbAAAADwAAAGRycy9kb3ducmV2LnhtbESPQYvCMBSE74L/ITzBm6aK7tZqFBEET4u6Ih4fzbMp&#10;Ni+liVr//UYQ9jjMzDfMYtXaSjyo8aVjBaNhAoI4d7rkQsHpdztIQfiArLFyTApe5GG17HYWmGn3&#10;5AM9jqEQEcI+QwUmhDqT0ueGLPqhq4mjd3WNxRBlU0jd4DPCbSXHSfIlLZYcFwzWtDGU3453q2B2&#10;Npzuxz/XerpZ24m/HKp2ZpTq99r1HESgNvyHP+2dVpB+w/t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ZKF7BAAAA2wAAAA8AAAAAAAAAAAAAAAAAmAIAAGRycy9kb3du&#10;cmV2LnhtbFBLBQYAAAAABAAEAPUAAACGAwAAAAA=&#10;" path="m,c150,135,300,270,540,360v240,90,660,180,900,180c1680,540,1830,450,1980,360,2130,270,2280,60,2340,e" fillcolor="black">
                          <v:fill r:id="rId14" o:title="" type="pattern"/>
                          <v:path arrowok="t" o:connecttype="custom" o:connectlocs="0,0;1033,1258;2754,1887;3787,1258;4476,0" o:connectangles="0,0,0,0,0"/>
                        </v:shape>
                        <v:shape id="Freeform 90" o:spid="_x0000_s1034" style="position:absolute;left:4320;top:6345;width:6090;height:1320;visibility:visible;mso-wrap-style:square;v-text-anchor:top" coordsize="609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vD8AA&#10;AADbAAAADwAAAGRycy9kb3ducmV2LnhtbERPyW7CMBC9I/UfrKnEDRxQVdGAQS1SQo9Aq54n8ZBE&#10;jcep7Wb5e3yo1OPT23eH0bSiJ+cbywpWywQEcWl1w5WCz49ssQHhA7LG1jIpmMjDYf8w22Gq7cAX&#10;6q+hEjGEfYoK6hC6VEpf1mTQL21HHLmbdQZDhK6S2uEQw00r10nyLA02HBtq7OhYU/l9/TUK3k6u&#10;+Bm4yM+2CJmZXr6eLqtcqfnj+LoFEWgM/+I/97tWsIlj45f4A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1vD8AAAADbAAAADwAAAAAAAAAAAAAAAACYAgAAZHJzL2Rvd25y&#10;ZXYueG1sUEsFBgAAAAAEAAQA9QAAAIUDAAAAAA==&#10;" path="m6090,v-13,51,-21,111,-60,150c5993,187,5974,180,5925,195v-132,40,-149,46,-300,60c5345,311,5042,286,4755,315v-79,26,-167,46,-240,90c4469,433,4425,465,4380,495v-15,10,-45,30,-45,30c4325,540,4319,558,4305,570v-27,24,-90,60,-90,60c4135,750,4240,605,4140,705v-68,68,13,31,-75,60c4010,847,4065,777,3990,840v-56,47,-49,81,-120,105c3767,1048,3815,1011,3735,1065v-35,53,-16,44,-75,60c3620,1136,3540,1155,3540,1155v-125,83,-215,76,-360,105c3129,1270,3082,1300,3030,1305v-50,5,-100,10,-150,15c2026,1295,1170,1315,315,1305,212,1271,98,1309,,1260e">
                          <v:path arrowok="t" o:connecttype="custom" o:connectlocs="6090,0;6030,150;5925,195;5625,255;4755,315;4515,405;4380,495;4335,525;4305,570;4215,630;4140,705;4065,765;3990,840;3870,945;3735,1065;3660,1125;3540,1155;3180,1260;3030,1305;2880,1320;315,1305;0,1260" o:connectangles="0,0,0,0,0,0,0,0,0,0,0,0,0,0,0,0,0,0,0,0,0,0"/>
                        </v:shape>
                        <v:shape id="AutoShape 91" o:spid="_x0000_s1035" type="#_x0000_t6" style="position:absolute;left:3861;top:6174;width:7380;height:162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h7sIA&#10;AADbAAAADwAAAGRycy9kb3ducmV2LnhtbESP3WoCMRSE7wu+QziCdzVrQVlXo4hVEIRSfx7gsDlu&#10;Fjcn2yTV9e2NUOjlMDPfMPNlZxtxIx9qxwpGwwwEcel0zZWC82n7noMIEVlj45gUPCjActF7m2Oh&#10;3Z0PdDvGSiQIhwIVmBjbQspQGrIYhq4lTt7FeYsxSV9J7fGe4LaRH1k2kRZrTgsGW1obKq/HX6vg&#10;lG+m6L/G1f7nsztvLrhC8/hWatDvVjMQkbr4H/5r77SCfAqvL+k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yHuwgAAANsAAAAPAAAAAAAAAAAAAAAAAJgCAABkcnMvZG93&#10;bnJldi54bWxQSwUGAAAAAAQABAD1AAAAhwMAAAAA&#10;" stroked="f"/>
                        <v:line id="Line 92" o:spid="_x0000_s1036" style="position:absolute;flip:y;visibility:visible;mso-wrap-style:square" from="7755,7305" to="7756,8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M7hsAAAADbAAAADwAAAGRycy9kb3ducmV2LnhtbERPy4rCMBTdD/gP4QqzG1MdEK2mRXyA&#10;uBvrB1yba1ttbmoTa/XrJ4uBWR7Oe5n2phYdta6yrGA8ikAQ51ZXXCg4ZbuvGQjnkTXWlknBixyk&#10;yeBjibG2T/6h7ugLEULYxaig9L6JpXR5SQbdyDbEgbvY1qAPsC2kbvEZwk0tJ1E0lQYrDg0lNrQu&#10;Kb8dH0bBZlNk98dktu/y85bX9+ptD99XpT6H/WoBwlPv/8V/7r1WMA/rw5fwA2Ty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zO4bAAAAA2wAAAA8AAAAAAAAAAAAAAAAA&#10;oQIAAGRycy9kb3ducmV2LnhtbFBLBQYAAAAABAAEAPkAAACOAwAAAAA=&#10;" strokeweight="2pt"/>
                        <v:group id="Group 93" o:spid="_x0000_s1037" style="position:absolute;left:7380;top:6750;width:720;height:540" coordorigin="13914,1827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<v:shape id="Freeform 94" o:spid="_x0000_s1038" style="position:absolute;left:1391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/Gb8A&#10;AADbAAAADwAAAGRycy9kb3ducmV2LnhtbESPzQrCMBCE74LvEFbwpqki/lSjiCCIB8XqA6zN2hab&#10;TWmi1rc3guBxmJlvmMWqMaV4Uu0KywoG/QgEcWp1wZmCy3nbm4JwHlljaZkUvMnBatluLTDW9sUn&#10;eiY+EwHCLkYFufdVLKVLczLo+rYiDt7N1gZ9kHUmdY2vADelHEbRWBosOCzkWNEmp/SePIyC04CP&#10;E3O4Nnt3j0Zb+x7Z43qnVLfTrOcgPDX+H/61d1rBbAj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h/8ZvwAAANsAAAAPAAAAAAAAAAAAAAAAAJgCAABkcnMvZG93bnJl&#10;di54bWxQSwUGAAAAAAQABAD1AAAAhAMAAAAA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95" o:spid="_x0000_s1039" style="position:absolute;left:14274;top:2187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agsAA&#10;AADbAAAADwAAAGRycy9kb3ducmV2LnhtbESP2wrCMBBE3wX/Iazgm6Ze8FKNIoIgPihePmBt1rbY&#10;bEoTtf69EQQfh5k5w8yXtSnEkyqXW1bQ60YgiBOrc04VXM6bzgSE88gaC8uk4E0OlotmY46xti8+&#10;0vPkUxEg7GJUkHlfxlK6JCODrmtL4uDdbGXQB1mlUlf4CnBTyH4UjaTBnMNChiWtM0rup4dRcOzx&#10;YWz213rn7tFwY99De1htlWq36tUMhKfa/8O/9lYrmA7g+yX8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tagsAAAADbAAAADwAAAAAAAAAAAAAAAACYAgAAZHJzL2Rvd25y&#10;ZXYueG1sUEsFBgAAAAAEAAQA9QAAAIUDAAAAAA==&#10;" path="m,180c60,90,120,,180,v60,,150,150,180,180e" filled="f" strokecolor="aqua" strokeweight="1.5pt">
                            <v:stroke dashstyle="dash"/>
                            <v:path arrowok="t" o:connecttype="custom" o:connectlocs="0,180;180,0;360,180" o:connectangles="0,0,0"/>
                          </v:shape>
                          <v:shape id="Freeform 96" o:spid="_x0000_s1040" style="position:absolute;left:13914;top:2007;width:390;height:360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lZMcA&#10;AADbAAAADwAAAGRycy9kb3ducmV2LnhtbESPT2sCMRTE70K/Q3hCL6JZWym6NYooC60Hof45eHts&#10;XjdrNy/rJtVtP30jCD0OM/MbZjpvbSUu1PjSsYLhIAFBnDtdcqFgv8v6YxA+IGusHJOCH/Iwnz10&#10;pphqd+UPumxDISKEfYoKTAh1KqXPDVn0A1cTR+/TNRZDlE0hdYPXCLeVfEqSF2mx5LhgsKalofxr&#10;+20VrGiTHf3772EzPJX77Lm3Tkx9Vuqx2y5eQQRqw3/43n7TCiYjuH2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vJWTHAAAA2wAAAA8AAAAAAAAAAAAAAAAAmAIAAGRy&#10;cy9kb3ducmV2LnhtbFBLBQYAAAAABAAEAPUAAACMAwAAAAA=&#10;" path="m360,360v15,-60,30,-120,,-180c330,120,240,,180,,120,,30,150,,180e" filled="f" strokecolor="aqua" strokeweight="1.5pt">
                            <v:stroke dashstyle="dash"/>
                            <v:path arrowok="t" o:connecttype="custom" o:connectlocs="360,360;360,180;180,0;0,180" o:connectangles="0,0,0,0"/>
                          </v:shape>
                          <v:shape id="Freeform 97" o:spid="_x0000_s1041" style="position:absolute;left:14274;top:1827;width:270;height:360;flip:x;visibility:visible;mso-wrap-style:square;v-text-anchor:top" coordsize="3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NYsUA&#10;AADbAAAADwAAAGRycy9kb3ducmV2LnhtbESPQWvCQBSE74X+h+UVehHdWGjV6CpBKSi9aPSgt0f2&#10;NQnNvl2yWxP/fVcQehxm5htmsepNI67U+tqygvEoAUFcWF1zqeB0/BxOQfiArLGxTApu5GG1fH5a&#10;YKptxwe65qEUEcI+RQVVCC6V0hcVGfQj64ij921bgyHKtpS6xS7CTSPfkuRDGqw5LlToaF1R8ZP/&#10;GgWT7HIe0NF97XebPh/fTtvOZVap15c+m4MI1If/8KO91Qpm73D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I1ixQAAANsAAAAPAAAAAAAAAAAAAAAAAJgCAABkcnMv&#10;ZG93bnJldi54bWxQSwUGAAAAAAQABAD1AAAAigMAAAAA&#10;" path="m360,360v15,-60,30,-120,,-180c330,120,240,,180,,120,,30,150,,180e" filled="f" strokecolor="aqua" strokeweight="1.5pt">
                            <v:stroke dashstyle="dash"/>
                            <v:path arrowok="t" o:connecttype="custom" o:connectlocs="249,360;249,180;125,0;0,180" o:connectangles="0,0,0,0"/>
                          </v:shape>
                        </v:group>
                      </v:group>
                      <v:rect id="Rectangle 98" o:spid="_x0000_s1042" style="position:absolute;left:4401;top:6174;width:21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/w8QA&#10;AADbAAAADwAAAGRycy9kb3ducmV2LnhtbESPQWvCQBSE74L/YXlCb7pRirTRTaia0h482FTvj91n&#10;Epp9G7Jbjf31XaHQ4zAz3zDrfLCtuFDvG8cK5rMEBLF2puFKwfHzdfoEwgdkg61jUnAjD3k2Hq0x&#10;Ne7KH3QpQyUihH2KCuoQulRKr2uy6GeuI47e2fUWQ5R9JU2P1wi3rVwkyVJabDgu1NjRtib9VX5b&#10;BQfE3eHnTetNcds/FrQ9FeRapR4mw8sKRKAh/If/2u9GwfMS7l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v8PEAAAA2wAAAA8AAAAAAAAAAAAAAAAAmAIAAGRycy9k&#10;b3ducmV2LnhtbFBLBQYAAAAABAAEAPUAAACJAwAAAAA=&#10;" strokecolor="white"/>
                    </v:group>
                  </w:pict>
                </mc:Fallback>
              </mc:AlternateConten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463D6" w:rsidRPr="00931DC6" w:rsidRDefault="00C463D6" w:rsidP="00931DC6">
            <w:pPr>
              <w:spacing w:after="0" w:line="240" w:lineRule="auto"/>
              <w:jc w:val="center"/>
              <w:rPr>
                <w:sz w:val="56"/>
                <w:vertAlign w:val="subscript"/>
              </w:rPr>
            </w:pPr>
            <w:r w:rsidRPr="00931DC6">
              <w:rPr>
                <w:sz w:val="56"/>
                <w:lang w:val="en-US"/>
              </w:rPr>
              <w:t>Al</w:t>
            </w:r>
            <w:r w:rsidRPr="00931DC6">
              <w:rPr>
                <w:sz w:val="56"/>
                <w:vertAlign w:val="subscript"/>
              </w:rPr>
              <w:t>2</w:t>
            </w:r>
            <w:r w:rsidRPr="00931DC6">
              <w:rPr>
                <w:sz w:val="56"/>
                <w:lang w:val="en-US"/>
              </w:rPr>
              <w:t>O</w:t>
            </w:r>
            <w:r w:rsidRPr="00931DC6">
              <w:rPr>
                <w:sz w:val="56"/>
                <w:vertAlign w:val="subscript"/>
              </w:rPr>
              <w:t>3</w:t>
            </w:r>
          </w:p>
          <w:p w:rsidR="00154044" w:rsidRDefault="00154044" w:rsidP="00154044">
            <w:pPr>
              <w:spacing w:after="0" w:line="240" w:lineRule="auto"/>
              <w:rPr>
                <w:rFonts w:ascii="Bookman Old Style" w:hAnsi="Bookman Old Style"/>
                <w:b/>
                <w:sz w:val="56"/>
              </w:rPr>
            </w:pPr>
          </w:p>
          <w:p w:rsidR="00C463D6" w:rsidRPr="00154044" w:rsidRDefault="00154044" w:rsidP="0015404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56"/>
              </w:rPr>
            </w:pPr>
            <w:r>
              <w:rPr>
                <w:rFonts w:ascii="Bookman Old Style" w:hAnsi="Bookman Old Style"/>
                <w:b/>
                <w:sz w:val="24"/>
              </w:rPr>
              <w:t>глинозем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C463D6" w:rsidRPr="00931DC6" w:rsidRDefault="00B52833" w:rsidP="0015404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15240</wp:posOffset>
                  </wp:positionV>
                  <wp:extent cx="15621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37" y="21474"/>
                      <wp:lineTo x="21337" y="0"/>
                      <wp:lineTo x="0" y="0"/>
                    </wp:wrapPolygon>
                  </wp:wrapTight>
                  <wp:docPr id="226" name="Рисунок 222" descr="Описание: Дель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Описание: Дель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ED7">
              <w:rPr>
                <w:rFonts w:ascii="Bookman Old Style" w:hAnsi="Bookman Old Style"/>
                <w:b/>
                <w:sz w:val="28"/>
              </w:rPr>
              <w:t>__</w:t>
            </w:r>
            <w:r w:rsidR="00154044">
              <w:rPr>
                <w:rFonts w:ascii="Bookman Old Style" w:hAnsi="Bookman Old Style"/>
                <w:b/>
                <w:sz w:val="28"/>
              </w:rPr>
              <w:t>дельта</w:t>
            </w:r>
            <w:r w:rsidR="00BF5ED7">
              <w:rPr>
                <w:rFonts w:ascii="Bookman Old Style" w:hAnsi="Bookman Old Style"/>
                <w:b/>
                <w:sz w:val="28"/>
              </w:rPr>
              <w:t>_____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931DC6" w:rsidRPr="00931DC6" w:rsidRDefault="00931DC6" w:rsidP="00931DC6">
            <w:pPr>
              <w:spacing w:after="0" w:line="240" w:lineRule="auto"/>
              <w:jc w:val="center"/>
              <w:rPr>
                <w:sz w:val="56"/>
                <w:lang w:val="en-US"/>
              </w:rPr>
            </w:pPr>
            <w:proofErr w:type="spellStart"/>
            <w:r w:rsidRPr="00931DC6">
              <w:rPr>
                <w:sz w:val="56"/>
                <w:lang w:val="en-US"/>
              </w:rPr>
              <w:t>NaCl</w:t>
            </w:r>
            <w:proofErr w:type="spellEnd"/>
          </w:p>
          <w:p w:rsidR="00C463D6" w:rsidRPr="00931DC6" w:rsidRDefault="00BF5ED7" w:rsidP="0015404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___</w:t>
            </w:r>
            <w:proofErr w:type="spellStart"/>
            <w:r w:rsidR="00154044">
              <w:rPr>
                <w:rFonts w:ascii="Bookman Old Style" w:hAnsi="Bookman Old Style"/>
                <w:b/>
                <w:sz w:val="28"/>
              </w:rPr>
              <w:t>галит</w:t>
            </w:r>
            <w:proofErr w:type="spellEnd"/>
            <w:r>
              <w:rPr>
                <w:rFonts w:ascii="Bookman Old Style" w:hAnsi="Bookman Old Style"/>
                <w:b/>
                <w:sz w:val="28"/>
              </w:rPr>
              <w:t>___</w:t>
            </w:r>
          </w:p>
        </w:tc>
      </w:tr>
    </w:tbl>
    <w:p w:rsidR="00C463D6" w:rsidRDefault="00C463D6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Pr="000C34BD" w:rsidRDefault="000C34BD" w:rsidP="000C34BD">
      <w:pPr>
        <w:spacing w:after="0" w:line="240" w:lineRule="auto"/>
        <w:jc w:val="right"/>
        <w:rPr>
          <w:rFonts w:ascii="Bookman Old Style" w:hAnsi="Bookman Old Style"/>
          <w:b/>
          <w:sz w:val="28"/>
          <w:u w:val="single"/>
        </w:rPr>
      </w:pPr>
      <w:r w:rsidRPr="000C34BD">
        <w:rPr>
          <w:rFonts w:ascii="Bookman Old Style" w:hAnsi="Bookman Old Style"/>
          <w:b/>
          <w:sz w:val="28"/>
          <w:u w:val="single"/>
        </w:rPr>
        <w:t>10 баллов</w:t>
      </w: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F5ED7" w:rsidRDefault="00BF5ED7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lastRenderedPageBreak/>
        <w:t>Блок</w:t>
      </w:r>
      <w:proofErr w:type="gramStart"/>
      <w:r>
        <w:rPr>
          <w:rFonts w:ascii="Bookman Old Style" w:hAnsi="Bookman Old Style"/>
          <w:b/>
          <w:sz w:val="28"/>
        </w:rPr>
        <w:t xml:space="preserve"> Б</w:t>
      </w:r>
      <w:proofErr w:type="gramEnd"/>
      <w:r>
        <w:rPr>
          <w:rFonts w:ascii="Bookman Old Style" w:hAnsi="Bookman Old Style"/>
          <w:b/>
          <w:sz w:val="28"/>
        </w:rPr>
        <w:t xml:space="preserve"> Разгадайте </w:t>
      </w:r>
      <w:proofErr w:type="spellStart"/>
      <w:r>
        <w:rPr>
          <w:rFonts w:ascii="Bookman Old Style" w:hAnsi="Bookman Old Style"/>
          <w:b/>
          <w:sz w:val="28"/>
        </w:rPr>
        <w:t>чайнвород</w:t>
      </w:r>
      <w:proofErr w:type="spellEnd"/>
    </w:p>
    <w:p w:rsidR="008D1184" w:rsidRDefault="00B52833" w:rsidP="008D1184">
      <w:pPr>
        <w:jc w:val="center"/>
        <w:rPr>
          <w:sz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257810</wp:posOffset>
            </wp:positionV>
            <wp:extent cx="7118985" cy="7886700"/>
            <wp:effectExtent l="0" t="0" r="5715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0000" contrast="-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147955</wp:posOffset>
                </wp:positionV>
                <wp:extent cx="5715000" cy="8686800"/>
                <wp:effectExtent l="7620" t="5080" r="11430" b="13970"/>
                <wp:wrapNone/>
                <wp:docPr id="1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686800"/>
                          <a:chOff x="1148" y="1624"/>
                          <a:chExt cx="10086" cy="15143"/>
                        </a:xfrm>
                      </wpg:grpSpPr>
                      <wps:wsp>
                        <wps:cNvPr id="1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36000" rIns="18000" bIns="10800" anchor="t" anchorCtr="0" upright="1">
                          <a:noAutofit/>
                        </wps:bodyPr>
                      </wps:wsp>
                      <wps:wsp>
                        <wps:cNvPr id="12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3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5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7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9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624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6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6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5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23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7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8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9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30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3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0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1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2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3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7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30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8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38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8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1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3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4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6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7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99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4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5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45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52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9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7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8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09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0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1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3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4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5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6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8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19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0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1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59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2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66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4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5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7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8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29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1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2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3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4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6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74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13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7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81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8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39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0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2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3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4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5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7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8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15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4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0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1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88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2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95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3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4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17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8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59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0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1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2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3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4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5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6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028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7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100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8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69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0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1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2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4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6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7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8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19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7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172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244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31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31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3167"/>
                            <a:ext cx="726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6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7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8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8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0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1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2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3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4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5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6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316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7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388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8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599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978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0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22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3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23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6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7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>24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09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1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460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2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532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3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25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4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7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8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1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2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" y="16047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184" w:rsidRDefault="008D1184" w:rsidP="008D11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left:0;text-align:left;margin-left:19.35pt;margin-top:11.65pt;width:450pt;height:684pt;z-index:251655680" coordorigin="1148,1624" coordsize="10086,1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7" o:spid="_x0000_s1027" type="#_x0000_t202" style="position:absolute;left:188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aY8IA&#10;AADbAAAADwAAAGRycy9kb3ducmV2LnhtbERPTUvDQBC9C/6HZQRvZhIPVmO3pQiCh15M7cHbmB2T&#10;YHY27G7TxF/fLRR6m8f7nOV6sr0a2YfOiYYiy0Gx1M500mj42r0/PIMKkcRQ74Q1zBxgvbq9WVJp&#10;3FE+eaxio1KIhJI0tDEOJWKoW7YUMjewJO7XeUsxQd+g8XRM4bbHxzx/QkudpIaWBn5ruf6rDlbD&#10;yzdvD8W+xu1/8TP7ah4XG0St7++mzSuoyFO8ii/uD5PmF3D+JR2Aqx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hpjwgAAANsAAAAPAAAAAAAAAAAAAAAAAJgCAABkcnMvZG93&#10;bnJldi54bWxQSwUGAAAAAAQABAD1AAAAhwMAAAAA&#10;">
                  <v:textbox inset=".5mm,1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8" o:spid="_x0000_s1028" type="#_x0000_t202" style="position:absolute;left:260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xRsMA&#10;AADbAAAADwAAAGRycy9kb3ducmV2LnhtbERP3WrCMBS+F3yHcAa7m6nCVumMIqLohI3pfIBjc2y6&#10;NieliVrf3gwG3p2P7/dMZp2txYVaXzpWMBwkIIhzp0suFBx+Vi9jED4ga6wdk4IbeZhN+70JZtpd&#10;eUeXfShEDGGfoQITQpNJ6XNDFv3ANcSRO7nWYoiwLaRu8RrDbS1HSfImLZYcGww2tDCUV/uzVZA2&#10;6dp8VR+v289DehzefpfV/Hup1PNTN38HEagLD/G/e6Pj/BH8/RIP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bxRsMAAADbAAAADwAAAAAAAAAAAAAAAACYAgAAZHJzL2Rv&#10;d25yZXYueG1sUEsFBgAAAAAEAAQA9QAAAIgDAAAAAA==&#10;">
                  <v:textbox inset="1.5mm,.3mm,1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9" o:spid="_x0000_s1029" type="#_x0000_t202" style="position:absolute;left:332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nQ8IA&#10;AADbAAAADwAAAGRycy9kb3ducmV2LnhtbERPS2vCQBC+F/oflil4azZVqCW6CaUg9ibxQeltmh2T&#10;YHY23d3G9N+7guBtPr7nLIvRdGIg51vLCl6SFARxZXXLtYL9bvX8BsIHZI2dZVLwTx6K/PFhiZm2&#10;Zy5p2IZaxBD2GSpoQugzKX3VkEGf2J44ckfrDIYIXS21w3MMN52cpumrNNhybGiwp4+GqtP2zyiY&#10;7Ye5/zmU6H6Ppd19l+vpRn8pNXka3xcgAo3hLr65P3WcP4PrL/EA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6dD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>2</w:t>
                        </w:r>
                      </w:p>
                    </w:txbxContent>
                  </v:textbox>
                </v:shape>
                <v:shape id="Text Box 320" o:spid="_x0000_s1030" type="#_x0000_t202" style="position:absolute;left:116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/N8IA&#10;AADbAAAADwAAAGRycy9kb3ducmV2LnhtbERPS2sCMRC+C/0PYQreNFsrKtuNUgrS3sqqpXibbmYf&#10;dDNZk7iu/74pCN7m43tOthlMK3pyvrGs4GmagCAurG64UnDYbycrED4ga2wtk4IredisH0YZptpe&#10;OKd+FyoRQ9inqKAOoUul9EVNBv3UdsSRK60zGCJ0ldQOLzHctHKWJAtpsOHYUGNHbzUVv7uzUfB8&#10;6Jf+5ytHdypzuz/m77NP/a3U+HF4fQERaAh38c39oeP8Ofz/E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j83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>1</w:t>
                        </w:r>
                      </w:p>
                    </w:txbxContent>
                  </v:textbox>
                </v:shape>
                <v:shape id="Text Box 321" o:spid="_x0000_s1031" type="#_x0000_t202" style="position:absolute;left:404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arMIA&#10;AADbAAAADwAAAGRycy9kb3ducmV2LnhtbERPS2sCMRC+C/0PYQreNFuLD7YbpRSkvZVVS/E23cw+&#10;6GayJnFd/31TELzNx/ecbDOYVvTkfGNZwdM0AUFcWN1wpeCw305WIHxA1thaJgVX8rBZP4wyTLW9&#10;cE79LlQihrBPUUEdQpdK6YuaDPqp7YgjV1pnMEToKqkdXmK4aeUsSRbSYMOxocaO3moqfndno+D5&#10;0C/9z1eO7lTmdn/M32ef+lup8ePw+gIi0BDu4pv7Q8f5c/j/JR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pqs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2" o:spid="_x0000_s1032" type="#_x0000_t202" style="position:absolute;left:476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E28IA&#10;AADbAAAADwAAAGRycy9kb3ducmV2LnhtbERPS2vCQBC+C/0PyxR6M5ta0BLdhFIQeyvxQeltmh2T&#10;YHY23d3G9N+7guBtPr7nrIrRdGIg51vLCp6TFARxZXXLtYL9bj19BeEDssbOMin4Jw9F/jBZYabt&#10;mUsatqEWMYR9hgqaEPpMSl81ZNAntieO3NE6gyFCV0vt8BzDTSdnaTqXBluODQ329N5Qddr+GQUv&#10;+2Hhfw4lut9jaXff5Wb2qb+Uenoc35YgAo3hLr65P3ScP4frL/EA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ATb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3" o:spid="_x0000_s1033" type="#_x0000_t202" style="position:absolute;left:548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hQMIA&#10;AADbAAAADwAAAGRycy9kb3ducmV2LnhtbERPS2vCQBC+F/oflil4azZV0BLdhFIo7U3ig9LbNDsm&#10;wexsuruN8d+7guBtPr7nrIrRdGIg51vLCl6SFARxZXXLtYLd9uP5FYQPyBo7y6TgTB6K/PFhhZm2&#10;Jy5p2IRaxBD2GSpoQugzKX3VkEGf2J44cgfrDIYIXS21w1MMN52cpulcGmw5NjTY03tD1XHzbxTM&#10;dsPC/+5LdH+H0m5/ys/pWn8rNXka35YgAo3hLr65v3Scv4DrL/EA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KFA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4" o:spid="_x0000_s1034" type="#_x0000_t202" style="position:absolute;left:620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1MsQA&#10;AADbAAAADwAAAGRycy9kb3ducmV2LnhtbESPQWvCQBCF7wX/wzJCb3Wjgi2pqxSh1FuJWsTbNDsm&#10;odnZdHcb4793DkJvM7w3732zXA+uVT2F2Hg2MJ1koIhLbxuuDBz2708voGJCtth6JgNXirBejR6W&#10;mFt/4YL6XaqUhHDM0UCdUpdrHcuaHMaJ74hFO/vgMMkaKm0DXiTctXqWZQvtsGFpqLGjTU3lz+7P&#10;GZgf+uf4/VVg+D0Xfn8qPmaf9mjM43h4ewWVaEj/5vv11gq+wMovM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NTL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5" o:spid="_x0000_s1035" type="#_x0000_t202" style="position:absolute;left:692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QqcIA&#10;AADbAAAADwAAAGRycy9kb3ducmV2LnhtbERPS2sCMRC+C/0PYQreNFsLPrYbpRSkvZVVS/E23cw+&#10;6GayJnFd/31TELzNx/ecbDOYVvTkfGNZwdM0AUFcWN1wpeCw306WIHxA1thaJgVX8rBZP4wyTLW9&#10;cE79LlQihrBPUUEdQpdK6YuaDPqp7YgjV1pnMEToKqkdXmK4aeUsSebSYMOxocaO3moqfndno+D5&#10;0C/8z1eO7lTmdn/M32ef+lup8ePw+gIi0BDu4pv7Q8f5K/j/JR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5Cp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6" o:spid="_x0000_s1036" type="#_x0000_t202" style="position:absolute;left:764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zicEA&#10;AADbAAAADwAAAGRycy9kb3ducmV2LnhtbERPy2rCQBTdC/2H4Rbc6aQpWIlOpBSk3Uk0Urq7Zm4e&#10;NHMnzkxj/PvOotDl4by3u8n0YiTnO8sKnpYJCOLK6o4bBeVpv1iD8AFZY2+ZFNzJwy5/mG0x0/bG&#10;BY3H0IgYwj5DBW0IQyalr1oy6Jd2II5cbZ3BEKFrpHZ4i+Gml2mSrKTBjmNDiwO9tVR9H3+Mgudy&#10;fPGXc4HuWhf29FW8pwf9qdT8cXrdgAg0hX/xn/tDK0jj+v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184nBAAAA2w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3</w:t>
                        </w:r>
                      </w:p>
                    </w:txbxContent>
                  </v:textbox>
                </v:shape>
                <v:shape id="Text Box 327" o:spid="_x0000_s1037" type="#_x0000_t202" style="position:absolute;left:836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WEsQA&#10;AADbAAAADwAAAGRycy9kb3ducmV2LnhtbESPT2vCQBTE70K/w/IKvenGFLREVykFaW8l/qF4e2af&#10;STD7Nu5uY/z2riB4HGbmN8x82ZtGdOR8bVnBeJSAIC6srrlUsN2shh8gfEDW2FgmBVfysFy8DOaY&#10;aXvhnLp1KEWEsM9QQRVCm0npi4oM+pFtiaN3tM5giNKVUju8RLhpZJokE2mw5rhQYUtfFRWn9b9R&#10;8L7tpv6wy9Gdj7nd7PPv9Ff/KfX22n/OQATqwzP8aP9oBekY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VhL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8" o:spid="_x0000_s1038" type="#_x0000_t202" style="position:absolute;left:9081;top:1624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IZcMA&#10;AADbAAAADwAAAGRycy9kb3ducmV2LnhtbESPT2vCQBTE74LfYXlCb7oxhSqpqxRB2luJfxBvr9ln&#10;Epp9G3e3Mf32riB4HGbmN8xi1ZtGdOR8bVnBdJKAIC6srrlUsN9txnMQPiBrbCyTgn/ysFoOBwvM&#10;tL1yTt02lCJC2GeooAqhzaT0RUUG/cS2xNE7W2cwROlKqR1eI9w0Mk2SN2mw5rhQYUvriorf7Z9R&#10;8LrvZv7nkKO7nHO7O+Wf6bc+KvUy6j/eQQTqwzP8aH9pBWkK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vIZcMAAADb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29" o:spid="_x0000_s1039" type="#_x0000_t202" style="position:absolute;left:9788;top:16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t/sQA&#10;AADbAAAADwAAAGRycy9kb3ducmV2LnhtbESPT2vCQBTE7wW/w/KE3urGCFVSVxFB7K3EP0hvr9ln&#10;Epp9G3e3Mf32riB4HGbmN8x82ZtGdOR8bVnBeJSAIC6srrlUcNhv3mYgfEDW2FgmBf/kYbkYvMwx&#10;0/bKOXW7UIoIYZ+hgiqENpPSFxUZ9CPbEkfvbJ3BEKUrpXZ4jXDTyDRJ3qXBmuNChS2tKyp+d39G&#10;weTQTf3PMUd3Oed2/51v0y99Uup12K8+QATqwzP8aH9q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bf7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0" o:spid="_x0000_s1040" type="#_x0000_t202" style="position:absolute;left:10508;top:16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1isQA&#10;AADbAAAADwAAAGRycy9kb3ducmV2LnhtbESPT2vCQBTE74V+h+UVvNVNo7SSukopiN4k/kG8vWaf&#10;SWj2bdxdY/z2rlDocZiZ3zDTeW8a0ZHztWUFb8MEBHFhdc2lgt128ToB4QOyxsYyKbiRh/ns+WmK&#10;mbZXzqnbhFJECPsMFVQhtJmUvqjIoB/aljh6J+sMhihdKbXDa4SbRqZJ8i4N1hwXKmzpu6Lid3Mx&#10;Cka77sP/7HN051Nut8d8ma71QanBS//1CSJQH/7Df+2VVpCO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9Yr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1" o:spid="_x0000_s1041" type="#_x0000_t202" style="position:absolute;left:10508;top:23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QEcQA&#10;AADbAAAADwAAAGRycy9kb3ducmV2LnhtbESPT2vCQBTE74V+h+UVvNVNI7aSukopiN4k/kG8vWaf&#10;SWj2bdxdY/z2rlDocZiZ3zDTeW8a0ZHztWUFb8MEBHFhdc2lgt128ToB4QOyxsYyKbiRh/ns+WmK&#10;mbZXzqnbhFJECPsMFVQhtJmUvqjIoB/aljh6J+sMhihdKbXDa4SbRqZJ8i4N1hwXKmzpu6Lid3Mx&#10;Cka77sP/7HN051Nut8d8ma71QanBS//1CSJQH/7Df+2VVpCO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UBH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2" o:spid="_x0000_s1042" type="#_x0000_t202" style="position:absolute;left:1050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OZsQA&#10;AADbAAAADwAAAGRycy9kb3ducmV2LnhtbESPT2vCQBTE70K/w/IK3nTTCFpSVykF0ZvEP5TeXrPP&#10;JDT7Nt1dY/z2riB4HGbmN8x82ZtGdOR8bVnB2zgBQVxYXXOp4LBfjd5B+ICssbFMCq7kYbl4Gcwx&#10;0/bCOXW7UIoIYZ+hgiqENpPSFxUZ9GPbEkfvZJ3BEKUrpXZ4iXDTyDRJptJgzXGhwpa+Kir+dmej&#10;YHLoZv73mKP7P+V2/5Ov063+Vmr42n9+gAjUh2f40d5oBekU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zmb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4</w:t>
                        </w:r>
                      </w:p>
                    </w:txbxContent>
                  </v:textbox>
                </v:shape>
                <v:shape id="Text Box 333" o:spid="_x0000_s1043" type="#_x0000_t202" style="position:absolute;left:978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r/cQA&#10;AADbAAAADwAAAGRycy9kb3ducmV2LnhtbESPT2vCQBTE70K/w/IK3nTTCFpSVykF0ZvEP5TeXrPP&#10;JDT7Nt1dY/z2riB4HGbmN8x82ZtGdOR8bVnB2zgBQVxYXXOp4LBfjd5B+ICssbFMCq7kYbl4Gcwx&#10;0/bCOXW7UIoIYZ+hgiqENpPSFxUZ9GPbEkfvZJ3BEKUrpXZ4iXDTyDRJptJgzXGhwpa+Kir+dmej&#10;YHLoZv73mKP7P+V2/5Ov063+Vmr42n9+gAjUh2f40d5oBek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a/3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4" o:spid="_x0000_s1044" type="#_x0000_t202" style="position:absolute;left:906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/j8EA&#10;AADbAAAADwAAAGRycy9kb3ducmV2LnhtbERPy2rCQBTdC/2H4Rbc6aQpWIlOpBSk3Uk0Urq7Zm4e&#10;NHMnzkxj/PvOotDl4by3u8n0YiTnO8sKnpYJCOLK6o4bBeVpv1iD8AFZY2+ZFNzJwy5/mG0x0/bG&#10;BY3H0IgYwj5DBW0IQyalr1oy6Jd2II5cbZ3BEKFrpHZ4i+Gml2mSrKTBjmNDiwO9tVR9H3+Mgudy&#10;fPGXc4HuWhf29FW8pwf9qdT8cXrdgAg0hX/xn/tDK0jj2P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D/4/BAAAA2w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5" o:spid="_x0000_s1045" type="#_x0000_t202" style="position:absolute;left:834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aFMQA&#10;AADbAAAADwAAAGRycy9kb3ducmV2LnhtbESPT2vCQBTE74V+h+UVvNVNI9iaukopiN4k/kG8vWaf&#10;SWj2bdxdY/z2rlDocZiZ3zDTeW8a0ZHztWUFb8MEBHFhdc2lgt128foBwgdkjY1lUnAjD/PZ89MU&#10;M22vnFO3CaWIEPYZKqhCaDMpfVGRQT+0LXH0TtYZDFG6UmqH1wg3jUyTZCwN1hwXKmzpu6Lid3Mx&#10;Cka77t3/7HN051Nut8d8ma71QanBS//1CSJQH/7Df+2VVpBO4P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WhTEAAAA2w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6" o:spid="_x0000_s1046" type="#_x0000_t202" style="position:absolute;left:762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VMAA&#10;AADbAAAADwAAAGRycy9kb3ducmV2LnhtbERPTWvCQBC9F/wPywi91Y0KtqSuUoRSbyVqEW/T7JiE&#10;ZmfT3W2M/945CD0+3vdyPbhW9RRi49nAdJKBIi69bbgycNi/P72AignZYuuZDFwpwno1elhibv2F&#10;C+p3qVISwjFHA3VKXa51LGtyGCe+Ixbu7IPDJDBU2ga8SLhr9SzLFtphw9JQY0ebmsqf3Z8zMD/0&#10;z/H7q8Dwey78/lR8zD7t0ZjH8fD2CirRkP7Fd/fWik/Wyxf5AXp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xlVMAAAADbAAAADwAAAAAAAAAAAAAAAACYAgAAZHJzL2Rvd25y&#10;ZXYueG1sUEsFBgAAAAAEAAQA9QAAAIU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7" o:spid="_x0000_s1047" type="#_x0000_t202" style="position:absolute;left:690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Az8IA&#10;AADbAAAADwAAAGRycy9kb3ducmV2LnhtbESPQWvCQBSE7wX/w/IEb3WjgpXoKiIUvUnUIt6e2WcS&#10;zL5Nd9cY/323UOhxmPlmmMWqM7VoyfnKsoLRMAFBnFtdcaHgdPx8n4HwAVljbZkUvMjDatl7W2Cq&#10;7ZMzag+hELGEfYoKyhCaVEqfl2TQD21DHL2bdQZDlK6Q2uEzlptajpNkKg1WHBdKbGhTUn4/PIyC&#10;yan98NevDN33LbPHS7Yd7/VZqUG/W89BBOrCf/iP3unIjeD3S/w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MDPwgAAANs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38" o:spid="_x0000_s1048" type="#_x0000_t202" style="position:absolute;left:618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XvsIA&#10;AADcAAAADwAAAGRycy9kb3ducmV2LnhtbERPz2vCMBS+D/Y/hDfYbaZzotKZliGM7SbVjuHt2Tzb&#10;sualJlmt/705CB4/vt+rfDSdGMj51rKC10kCgriyuuVaQbn7fFmC8AFZY2eZFFzIQ549Pqww1fbM&#10;BQ3bUIsYwj5FBU0IfSqlrxoy6Ce2J47c0TqDIUJXS+3wHMNNJ6dJMpcGW44NDfa0bqj62/4bBW/l&#10;sPCHnwLd6VjY3b74mm70r1LPT+PHO4hAY7iLb+5vrWC2jPPjmXgE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he+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5</w:t>
                        </w:r>
                      </w:p>
                    </w:txbxContent>
                  </v:textbox>
                </v:shape>
                <v:shape id="Text Box 339" o:spid="_x0000_s1049" type="#_x0000_t202" style="position:absolute;left:546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yJcQA&#10;AADcAAAADwAAAGRycy9kb3ducmV2LnhtbESPQWvCQBSE70L/w/IKvelGKyrRVUqh1JtELcXbM/tM&#10;gtm36e42xn/vCoLHYWa+YRarztSiJecrywqGgwQEcW51xYWC/e6rPwPhA7LG2jIpuJKH1fKlt8BU&#10;2wtn1G5DISKEfYoKyhCaVEqfl2TQD2xDHL2TdQZDlK6Q2uElwk0tR0kykQYrjgslNvRZUn7e/hsF&#10;7/t26o8/Gbq/U2Z3h+x7tNG/Sr29dh9zEIG68Aw/2mutYDwb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siX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0" o:spid="_x0000_s1050" type="#_x0000_t202" style="position:absolute;left:474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sUsUA&#10;AADcAAAADwAAAGRycy9kb3ducmV2LnhtbESPT2vCQBTE7wW/w/KE3urGWKpEVxGh2FuJfxBvz+wz&#10;CWbfprvbmH77bqHgcZiZ3zCLVW8a0ZHztWUF41ECgriwuuZSwWH//jID4QOyxsYyKfghD6vl4GmB&#10;mbZ3zqnbhVJECPsMFVQhtJmUvqjIoB/Zljh6V+sMhihdKbXDe4SbRqZJ8iYN1hwXKmxpU1Fx230b&#10;BZNDN/WXY47u65rb/Tnfpp/6pNTzsF/PQQTqwyP83/7QCl5n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CxS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1" o:spid="_x0000_s1051" type="#_x0000_t202" style="position:absolute;left:402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JycQA&#10;AADcAAAADwAAAGRycy9kb3ducmV2LnhtbESPQWvCQBSE74X+h+UVvNVNVaxEVylCqTeJWoq3Z/aZ&#10;BLNv4+4a4793BaHHYWa+YWaLztSiJecrywo++gkI4tzqigsFu+33+wSED8gaa8uk4EYeFvPXlxmm&#10;2l45o3YTChEh7FNUUIbQpFL6vCSDvm8b4ugdrTMYonSF1A6vEW5qOUiSsTRYcVwosaFlSflpczEK&#10;hrv20x9+M3TnY2a3++xnsNZ/SvXeuq8piEBd+A8/2yutYDQZ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icn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2" o:spid="_x0000_s1052" type="#_x0000_t202" style="position:absolute;left:330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RvcUA&#10;AADcAAAADwAAAGRycy9kb3ducmV2LnhtbESPT2sCMRTE70K/Q3gFb5qtipWtWSmC2FtZtZTeXjdv&#10;/9DNy5qk6/bbG0HocZiZ3zDrzWBa0ZPzjWUFT9MEBHFhdcOVgtNxN1mB8AFZY2uZFPyRh032MFpj&#10;qu2Fc+oPoRIRwj5FBXUIXSqlL2oy6Ke2I45eaZ3BEKWrpHZ4iXDTylmSLKXBhuNCjR1tayp+Dr9G&#10;wfzUP/vvjxzduczt8Svfz971p1Ljx+H1BUSgIfyH7+03rWCxWsD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RG9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43" o:spid="_x0000_s1053" type="#_x0000_t202" style="position:absolute;left:258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0JsUA&#10;AADcAAAADwAAAGRycy9kb3ducmV2LnhtbESPS2vDMBCE74X8B7GB3ho5zwYnSgiF0N6C86D0trU2&#10;tom1ciXVcf59FCj0OMzMN8xy3ZlatOR8ZVnBcJCAIM6trrhQcDxsX+YgfEDWWFsmBTfysF71npaY&#10;anvljNp9KESEsE9RQRlCk0rp85IM+oFtiKN3ts5giNIVUju8Rrip5ShJZtJgxXGhxIbeSsov+1+j&#10;YHxsX/33KUP3c87s4St7H+30p1LP/W6zABGoC//hv/aHVjCZT+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bQ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4" o:spid="_x0000_s1054" type="#_x0000_t202" style="position:absolute;left:186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qUcUA&#10;AADcAAAADwAAAGRycy9kb3ducmV2LnhtbESPT2vCQBTE74LfYXlCb7rRFivRVUQo7a3EP4i3Z/aZ&#10;BLNv4+42pt++Kwg9DjPzG2ax6kwtWnK+sqxgPEpAEOdWV1wo2O8+hjMQPiBrrC2Tgl/ysFr2ewtM&#10;tb1zRu02FCJC2KeooAyhSaX0eUkG/cg2xNG7WGcwROkKqR3eI9zUcpIkU2mw4rhQYkObkvLr9sco&#10;eN237/58yNDdLpndnbLPybc+KvUy6NZzEIG68B9+tr+0grfZF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yp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5" o:spid="_x0000_s1055" type="#_x0000_t202" style="position:absolute;left:1148;top:30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PysUA&#10;AADcAAAADwAAAGRycy9kb3ducmV2LnhtbESPT2sCMRTE70K/Q3gFb5qtSpWtWSkFsTdZtZTeXjdv&#10;/9DNyzZJ1/Xbm4LgcZiZ3zDrzWBa0ZPzjWUFT9MEBHFhdcOVgtNxO1mB8AFZY2uZFFzIwyZ7GK0x&#10;1fbMOfWHUIkIYZ+igjqELpXSFzUZ9FPbEUevtM5giNJVUjs8R7hp5SxJnqXBhuNCjR291VT8HP6M&#10;gvmpX/rvjxzdb5nb41e+m+31p1Ljx+H1BUSgIdzDt/a7VrBYLe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4/K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6</w:t>
                        </w:r>
                      </w:p>
                    </w:txbxContent>
                  </v:textbox>
                </v:shape>
                <v:shape id="Text Box 346" o:spid="_x0000_s1056" type="#_x0000_t202" style="position:absolute;left:1148;top:38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buMIA&#10;AADcAAAADwAAAGRycy9kb3ducmV2LnhtbERPz2vCMBS+D/Y/hDfYbaZzotKZliGM7SbVjuHt2Tzb&#10;sualJlmt/705CB4/vt+rfDSdGMj51rKC10kCgriyuuVaQbn7fFmC8AFZY2eZFFzIQ549Pqww1fbM&#10;BQ3bUIsYwj5FBU0IfSqlrxoy6Ce2J47c0TqDIUJXS+3wHMNNJ6dJMpcGW44NDfa0bqj62/4bBW/l&#10;sPCHnwLd6VjY3b74mm70r1LPT+PHO4hAY7iLb+5vrWC2jGvjmXgE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Bu4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7" o:spid="_x0000_s1057" type="#_x0000_t202" style="position:absolute;left:114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+I8UA&#10;AADcAAAADwAAAGRycy9kb3ducmV2LnhtbESPT2vCQBTE74LfYXlCb7rRlqrRVaRQ2luJfxBvz+wz&#10;CWbfprvbmH77bkHwOMzMb5jlujO1aMn5yrKC8SgBQZxbXXGhYL97H85A+ICssbZMCn7Jw3rV7y0x&#10;1fbGGbXbUIgIYZ+igjKEJpXS5yUZ9CPbEEfvYp3BEKUrpHZ4i3BTy0mSvEqDFceFEht6Kym/bn+M&#10;gud9O/XnQ4bu+5LZ3Sn7mHzpo1JPg26zABGoC4/wvf2pFbzM5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L4j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8" o:spid="_x0000_s1058" type="#_x0000_t202" style="position:absolute;left:186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BY8MA&#10;AADcAAAADwAAAGRycy9kb3ducmV2LnhtbERPy2rCQBTdF/oPwy10VydNxWrqGIpQ2p3EB+Lumrkm&#10;oZk7cWYa4987C6HLw3nP88G0oifnG8sKXkcJCOLS6oYrBdvN18sUhA/IGlvLpOBKHvLF48McM20v&#10;XFC/DpWIIewzVFCH0GVS+rImg35kO+LInawzGCJ0ldQOLzHctDJNkok02HBsqLGjZU3l7/rPKHjb&#10;9u/+uCvQnU+F3RyK73Sl90o9Pw2fHyACDeFffHf/aAXjW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+BY8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49" o:spid="_x0000_s1059" type="#_x0000_t202" style="position:absolute;left:258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k+MUA&#10;AADcAAAADwAAAGRycy9kb3ducmV2LnhtbESPQWvCQBSE70L/w/IK3nSjLa2mrlKEorcSTRFvr9ln&#10;Epp9G3fXmP77bkHwOMzMN8xi1ZtGdOR8bVnBZJyAIC6srrlUkO8/RjMQPiBrbCyTgl/ysFo+DBaY&#10;anvljLpdKEWEsE9RQRVCm0rpi4oM+rFtiaN3ss5giNKVUju8Rrhp5DRJXqTBmuNChS2tKyp+dhej&#10;4CnvXv33V4bufMrs/phtpp/6oNTwsX9/AxGoD/fwrb3VCp7n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yT4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7</w:t>
                        </w:r>
                      </w:p>
                    </w:txbxContent>
                  </v:textbox>
                </v:shape>
                <v:shape id="Text Box 350" o:spid="_x0000_s1060" type="#_x0000_t202" style="position:absolute;left:330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6j8UA&#10;AADcAAAADwAAAGRycy9kb3ducmV2LnhtbESPT2vCQBTE74V+h+UVequbplI1ukoplPYm8Q/i7Zl9&#10;JsHs23R3G+O37wqCx2FmfsPMFr1pREfO15YVvA4SEMSF1TWXCjbrr5cxCB+QNTaWScGFPCzmjw8z&#10;zLQ9c07dKpQiQthnqKAKoc2k9EVFBv3AtsTRO1pnMETpSqkdniPcNDJNkndpsOa4UGFLnxUVp9Wf&#10;UfC26Ub+sM3R/R5zu97n3+lS75R6fuo/piAC9eEevrV/tILhJIX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bqP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51" o:spid="_x0000_s1061" type="#_x0000_t202" style="position:absolute;left:402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fFMUA&#10;AADcAAAADwAAAGRycy9kb3ducmV2LnhtbESPQWvCQBSE74L/YXlCb7qpFttGV5FC0VuJppTentln&#10;Epp9G3e3Mf33bkHwOMzMN8xy3ZtGdOR8bVnB4yQBQVxYXXOpID+8j19A+ICssbFMCv7Iw3o1HCwx&#10;1fbCGXX7UIoIYZ+igiqENpXSFxUZ9BPbEkfvZJ3BEKUrpXZ4iXDTyGmSzKXBmuNChS29VVT87H+N&#10;glnePfvjZ4bufMrs4TvbTj/0l1IPo36zABGoD/fwrb3TCp5eZ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R8U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2" o:spid="_x0000_s1062" type="#_x0000_t202" style="position:absolute;left:474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HYMUA&#10;AADcAAAADwAAAGRycy9kb3ducmV2LnhtbESPQWvCQBSE7wX/w/KE3upGK61GV5FCqbcSTRFvz+wz&#10;CWbfxt1tjP++Wyj0OMzMN8xy3ZtGdOR8bVnBeJSAIC6srrlUkO/fn2YgfEDW2FgmBXfysF4NHpaY&#10;anvjjLpdKEWEsE9RQRVCm0rpi4oM+pFtiaN3ts5giNKVUju8Rbhp5CRJXqTBmuNChS29VVRcdt9G&#10;wXPevfrTV4bues7s/ph9TD71QanHYb9ZgAjUh//wX3urFUzn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Idg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3" o:spid="_x0000_s1063" type="#_x0000_t202" style="position:absolute;left:546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i+8UA&#10;AADcAAAADwAAAGRycy9kb3ducmV2LnhtbESPQWvCQBSE74L/YXlCb7rRVq3RVUpB2luJWkpvz+wz&#10;Cc2+TXfXmP77riB4HGbmG2a16UwtWnK+sqxgPEpAEOdWV1woOOy3w2cQPiBrrC2Tgj/ysFn3eytM&#10;tb1wRu0uFCJC2KeooAyhSaX0eUkG/cg2xNE7WWcwROkKqR1eItzUcpIkM2mw4rhQYkOvJeU/u7NR&#10;8Hho5/74maH7PWV2/529TT70l1IPg+5lCSJQF+7hW/tdK3haTO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CL7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8</w:t>
                        </w:r>
                      </w:p>
                    </w:txbxContent>
                  </v:textbox>
                </v:shape>
                <v:shape id="Text Box 354" o:spid="_x0000_s1064" type="#_x0000_t202" style="position:absolute;left:618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8jMUA&#10;AADcAAAADwAAAGRycy9kb3ducmV2LnhtbESPT2vCQBTE7wW/w/KE3upGW7SNriKC2JvEP5Tentln&#10;Esy+jbtrTL+9Wyj0OMzMb5jZojO1aMn5yrKC4SABQZxbXXGh4LBfv7yD8AFZY22ZFPyQh8W89zTD&#10;VNs7Z9TuQiEihH2KCsoQmlRKn5dk0A9sQxy9s3UGQ5SukNrhPcJNLUdJMpYGK44LJTa0Kim/7G5G&#10;weuhnfjTMUN3PWd2/51tRlv9pdRzv1tOQQTqwn/4r/2pFbx9jOH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ry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55" o:spid="_x0000_s1065" type="#_x0000_t202" style="position:absolute;left:690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ZF8YA&#10;AADcAAAADwAAAGRycy9kb3ducmV2LnhtbESPW2vCQBSE3wv+h+UIfasbL6iNriIFad8kXih9O80e&#10;k2D2bLq7jfHfu0Khj8PMfMMs152pRUvOV5YVDAcJCOLc6ooLBcfD9mUOwgdkjbVlUnAjD+tV72mJ&#10;qbZXzqjdh0JECPsUFZQhNKmUPi/JoB/Yhjh6Z+sMhihdIbXDa4SbWo6SZCoNVhwXSmzoraT8sv81&#10;CsbHdua/Txm6n3NmD1/Z+2inP5V67nebBYhAXfgP/7U/tILJ6w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YZF8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56" o:spid="_x0000_s1066" type="#_x0000_t202" style="position:absolute;left:762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o/sYA&#10;AADcAAAADwAAAGRycy9kb3ducmV2LnhtbESPW2vCQBSE3wv+h+UIfasbL2iNriIFad8kXih9O80e&#10;k2D2bLq7jfHfu0Khj8PMfMMs152pRUvOV5YVDAcJCOLc6ooLBcfD9uUVhA/IGmvLpOBGHtar3tMS&#10;U22vnFG7D4WIEPYpKihDaFIpfV6SQT+wDXH0ztYZDFG6QmqH1wg3tRwlyVQarDgulNjQW0n5Zf9r&#10;FIyP7cx/nzJ0P+fMHr6y99FOfyr13O82CxCBuvAf/mt/aAWT+R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Uo/s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7" o:spid="_x0000_s1067" type="#_x0000_t202" style="position:absolute;left:834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+4sUA&#10;AADcAAAADwAAAGRycy9kb3ducmV2LnhtbESPT2sCMRTE70K/Q3iF3jSroi3bjVIKYm9l1VJ6e928&#10;/UM3L2uSruu3N4LgcZiZ3zDZejCt6Mn5xrKC6SQBQVxY3XCl4LDfjF9A+ICssbVMCs7kYb16GGWY&#10;anvinPpdqESEsE9RQR1Cl0rpi5oM+ontiKNXWmcwROkqqR2eIty0cpYkS2mw4bhQY0fvNRV/u3+j&#10;YH7on/3vV47uWOZ2/5NvZ5/6W6mnx+HtFUSgIdzDt/aHVrBIpn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L7i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8" o:spid="_x0000_s1068" type="#_x0000_t202" style="position:absolute;left:906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FDsUA&#10;AADcAAAADwAAAGRycy9kb3ducmV2LnhtbESPQWvCQBSE74X+h+UVvNVNldqSuglFEL1J1FJ6e80+&#10;k9Ds27i7xvTfu4LgcZiZb5h5PphW9OR8Y1nByzgBQVxa3XClYL9bPr+D8AFZY2uZFPyThzx7fJhj&#10;qu2ZC+q3oRIRwj5FBXUIXSqlL2sy6Me2I47ewTqDIUpXSe3wHOGmlZMkmUmDDceFGjta1FT+bU9G&#10;wXTfv/nfrwLd8VDY3U+xmmz0t1Kjp+HzA0SgIdzDt/ZaK3hNp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oU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59" o:spid="_x0000_s1069" type="#_x0000_t202" style="position:absolute;left:978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8desUA&#10;AADcAAAADwAAAGRycy9kb3ducmV2LnhtbESPQWvCQBSE74L/YXkFb7qpWivRVaQg7a1ELaW3Z/aZ&#10;BLNv0901xn/fLQgeh5n5hlmuO1OLlpyvLCt4HiUgiHOrKy4UHPbb4RyED8gaa8uk4EYe1qt+b4mp&#10;tlfOqN2FQkQI+xQVlCE0qZQ+L8mgH9mGOHon6wyGKF0htcNrhJtajpNkJg1WHBdKbOitpPy8uxgF&#10;k0P76o9fGbrfU2b3P9n7+FN/KzV46jYLEIG68Ajf2x9awUsy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x16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0" o:spid="_x0000_s1070" type="#_x0000_t202" style="position:absolute;left:10508;top:45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44cUA&#10;AADcAAAADwAAAGRycy9kb3ducmV2LnhtbESPT2vCQBTE74LfYXmCN92oWEvqKlIQvZX4h+LtmX0m&#10;odm36e4a02/fLRQ8DjPzG2a57kwtWnK+sqxgMk5AEOdWV1woOB23o1cQPiBrrC2Tgh/ysF71e0tM&#10;tX1wRu0hFCJC2KeooAyhSaX0eUkG/dg2xNG7WWcwROkKqR0+ItzUcpokL9JgxXGhxIbeS8q/Dnej&#10;YHZqF/56ztB93zJ7vGS76Yf+VGo46DZvIAJ14Rn+b++1gnky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7j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61" o:spid="_x0000_s1071" type="#_x0000_t202" style="position:absolute;left:10508;top:52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mlsQA&#10;AADcAAAADwAAAGRycy9kb3ducmV2LnhtbESPQWvCQBSE74L/YXmCN92o1Ep0FSmUeitRi3h7Zp9J&#10;MPs23V1j+u+7hYLHYWa+YVabztSiJecrywom4wQEcW51xYWC4+F9tADhA7LG2jIp+CEPm3W/t8JU&#10;2wdn1O5DISKEfYoKyhCaVEqfl2TQj21DHL2rdQZDlK6Q2uEjwk0tp0kylwYrjgslNvRWUn7b342C&#10;2bF99ZevDN33NbOHc/Yx/dQnpYaDbrsEEagLz/B/e6cVvCR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Jpb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9 </w:t>
                        </w:r>
                      </w:p>
                    </w:txbxContent>
                  </v:textbox>
                </v:shape>
                <v:shape id="Text Box 362" o:spid="_x0000_s1072" type="#_x0000_t202" style="position:absolute;left:1050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DDcUA&#10;AADcAAAADwAAAGRycy9kb3ducmV2LnhtbESPT2vCQBTE74V+h+UVequbWvxDdBOKUNqbRC3S22v2&#10;mQSzb+PuNsZv7wpCj8PM/IZZ5oNpRU/ON5YVvI4SEMSl1Q1XCnbbj5c5CB+QNbaWScGFPOTZ48MS&#10;U23PXFC/CZWIEPYpKqhD6FIpfVmTQT+yHXH0DtYZDFG6SmqH5wg3rRwnyVQabDgu1NjRqqbyuPkz&#10;Ct52/cz/fhfoTofCbn+Kz/Fa75V6fhreFyACDeE/fG9/aQWTZAa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YM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3" o:spid="_x0000_s1073" type="#_x0000_t202" style="position:absolute;left:978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Xf8IA&#10;AADcAAAADwAAAGRycy9kb3ducmV2LnhtbERPy2rCQBTdF/yH4Qrd1YmW1pI6ERHE7ko0UtxdMzcP&#10;mrkTZ6Yx/fvOouDycN6r9Wg6MZDzrWUF81kCgri0uuVaQXHcPb2B8AFZY2eZFPySh3U2eVhhqu2N&#10;cxoOoRYxhH2KCpoQ+lRKXzZk0M9sTxy5yjqDIUJXS+3wFsNNJxdJ8ioNthwbGuxp21D5ffgxCp6L&#10;Yekvpxzdtcrt8ZzvF5/6S6nH6bh5BxFoDHfxv/tDK3hJ4t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hd/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4" o:spid="_x0000_s1074" type="#_x0000_t202" style="position:absolute;left:906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y5MUA&#10;AADcAAAADwAAAGRycy9kb3ducmV2LnhtbESPQWvCQBSE74L/YXkFb7qpYq3RVaQg7a1ELaW3Z/aZ&#10;BLNv0901xn/fLQgeh5n5hlmuO1OLlpyvLCt4HiUgiHOrKy4UHPbb4SsIH5A11pZJwY08rFf93hJT&#10;ba+cUbsLhYgQ9ikqKENoUil9XpJBP7INcfRO1hkMUbpCaofXCDe1HCfJizRYcVwosaG3kvLz7mIU&#10;TA7tzB+/MnS/p8zuf7L38af+Vmrw1G0WIAJ14RG+tz+0gmky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rLk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5" o:spid="_x0000_s1075" type="#_x0000_t202" style="position:absolute;left:834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NpMIA&#10;AADcAAAADwAAAGRycy9kb3ducmV2LnhtbERPy2oCMRTdF/yHcIXuakaLVaZmRAqiOxm1FHe3kzsP&#10;nNxMkzhO/75ZFFweznu1HkwrenK+saxgOklAEBdWN1wpOJ+2L0sQPiBrbC2Tgl/ysM5GTytMtb1z&#10;Tv0xVCKGsE9RQR1Cl0rpi5oM+ontiCNXWmcwROgqqR3eY7hp5SxJ3qTBhmNDjR191FRcjzej4PXc&#10;L/z3Z47up8zt6ZLvZgf9pdTzeNi8gwg0hIf4373XCubT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Y2k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6" o:spid="_x0000_s1076" type="#_x0000_t202" style="position:absolute;left:762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oP8QA&#10;AADcAAAADwAAAGRycy9kb3ducmV2LnhtbESPQWvCQBSE74L/YXlCb7qJxbakriJCqTeJWoq3Z/aZ&#10;hGbfprvbGP+9KxQ8DjPzDTNf9qYRHTlfW1aQThIQxIXVNZcKDvuP8RsIH5A1NpZJwZU8LBfDwRwz&#10;bS+cU7cLpYgQ9hkqqEJoMyl9UZFBP7EtcfTO1hkMUbpSaoeXCDeNnCbJizRYc1yosKV1RcXP7s8o&#10;eD50r/70laP7Ped2f8w/p1v9rdTTqF+9gwjUh0f4v73RCmZ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BKD/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7" o:spid="_x0000_s1077" type="#_x0000_t202" style="position:absolute;left:690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T08UA&#10;AADcAAAADwAAAGRycy9kb3ducmV2LnhtbESPT2vCQBTE74V+h+UVvNWNilZSVylCqTeJfxBvr9ln&#10;Epp9G3fXGL+9Kwg9DjPzG2a26EwtWnK+sqxg0E9AEOdWV1wo2G2/36cgfEDWWFsmBTfysJi/vsww&#10;1fbKGbWbUIgIYZ+igjKEJpXS5yUZ9H3bEEfvZJ3BEKUrpHZ4jXBTy2GSTKTBiuNCiQ0tS8r/Nhej&#10;YLRrP/zvPkN3PmV2e8x+hmt9UKr31n19ggjUhf/ws73SCsaDE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xP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8" o:spid="_x0000_s1078" type="#_x0000_t202" style="position:absolute;left:618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Lp8UA&#10;AADcAAAADwAAAGRycy9kb3ducmV2LnhtbESPT2vCQBTE70K/w/IK3nSj/aOkrlKEorcSTRFvr9ln&#10;Epp9G3fXmH77bkHwOMzMb5jFqjeN6Mj52rKCyTgBQVxYXXOpIN9/jOYgfEDW2FgmBb/kYbV8GCww&#10;1fbKGXW7UIoIYZ+igiqENpXSFxUZ9GPbEkfvZJ3BEKUrpXZ4jXDTyGmSvEqDNceFCltaV1T87C5G&#10;wVPezfz3V4bufMrs/phtpp/6oNTwsX9/AxGoD/fwrb3VCl4mz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ou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pPr>
                          <w:rPr>
                            <w:sz w:val="16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369" o:spid="_x0000_s1079" type="#_x0000_t202" style="position:absolute;left:546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uPMUA&#10;AADcAAAADwAAAGRycy9kb3ducmV2LnhtbESPT2sCMRTE7wW/Q3hCbzWrRVvWjSJCqbeyaim9PTdv&#10;/+DmZU3iuv32TUHocZiZ3zDZejCt6Mn5xrKC6SQBQVxY3XCl4Hh4e3oF4QOyxtYyKfghD+vV6CHD&#10;VNsb59TvQyUihH2KCuoQulRKX9Rk0E9sRxy90jqDIUpXSe3wFuGmlbMkWUiDDceFGjva1lSc91ej&#10;4PnYv/jTZ47uUub28J2/zz70l1KP42GzBBFoCP/he3unFcyn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i48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0" o:spid="_x0000_s1080" type="#_x0000_t202" style="position:absolute;left:474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wS8UA&#10;AADcAAAADwAAAGRycy9kb3ducmV2LnhtbESPT2sCMRTE70K/Q3gFb5pVUcu6UUqhtDdZtZTenpu3&#10;f+jmZZuk6/rtTaHgcZiZ3zDZbjCt6Mn5xrKC2TQBQVxY3XCl4HR8nTyB8AFZY2uZFFzJw277MMow&#10;1fbCOfWHUIkIYZ+igjqELpXSFzUZ9FPbEUevtM5giNJVUju8RLhp5TxJVtJgw3Ghxo5eaiq+D79G&#10;weLUr/35I0f3U+b2+JW/zff6U6nx4/C8ARFoCPfwf/tdK1jOVv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LBL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1" o:spid="_x0000_s1081" type="#_x0000_t202" style="position:absolute;left:402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V0MUA&#10;AADcAAAADwAAAGRycy9kb3ducmV2LnhtbESPT2sCMRTE7wW/Q3hCbzWrxVrWjSKFUm+yaim9PTdv&#10;/+DmZZvEdfvtm4LgcZiZ3zDZejCt6Mn5xrKC6SQBQVxY3XCl4Hh4f3oF4QOyxtYyKfglD+vV6CHD&#10;VNsr59TvQyUihH2KCuoQulRKX9Rk0E9sRxy90jqDIUpXSe3wGuGmlbMkeZEGG44LNXb0VlNx3l+M&#10;gudjv/CnzxzdT5nbw3f+MdvpL6Uex8NmCSLQEO7hW3urFcyn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BXQ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2" o:spid="_x0000_s1082" type="#_x0000_t202" style="position:absolute;left:330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BosIA&#10;AADcAAAADwAAAGRycy9kb3ducmV2LnhtbERPy2oCMRTdF/yHcIXuakaLVaZmRAqiOxm1FHe3kzsP&#10;nNxMkzhO/75ZFFweznu1HkwrenK+saxgOklAEBdWN1wpOJ+2L0sQPiBrbC2Tgl/ysM5GTytMtb1z&#10;Tv0xVCKGsE9RQR1Cl0rpi5oM+ontiCNXWmcwROgqqR3eY7hp5SxJ3qTBhmNDjR191FRcjzej4PXc&#10;L/z3Z47up8zt6ZLvZgf9pdTzeNi8gwg0hIf4373XCubT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4Gi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3" o:spid="_x0000_s1083" type="#_x0000_t202" style="position:absolute;left:258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kOcUA&#10;AADcAAAADwAAAGRycy9kb3ducmV2LnhtbESPQWvCQBSE70L/w/IK3nSjpa2mrlKEorcSTRFvr9ln&#10;Epp9G3fXmP77bkHwOMzMN8xi1ZtGdOR8bVnBZJyAIC6srrlUkO8/RjMQPiBrbCyTgl/ysFo+DBaY&#10;anvljLpdKEWEsE9RQRVCm0rpi4oM+rFtiaN3ss5giNKVUju8Rrhp5DRJXqTBmuNChS2tKyp+dhej&#10;4CnvXv33V4bufMrs/phtpp/6oNTwsX9/AxGoD/fwrb3VCp4nc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yQ5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4" o:spid="_x0000_s1084" type="#_x0000_t202" style="position:absolute;left:186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HGcIA&#10;AADcAAAADwAAAGRycy9kb3ducmV2LnhtbERPz2vCMBS+C/sfwht403QVt9GZliGI3qTqGLu9Nc+2&#10;rHmpSazdf78cBh4/vt+rYjSdGMj51rKCp3kCgriyuuVawem4mb2C8AFZY2eZFPyShyJ/mKww0/bG&#10;JQ2HUIsYwj5DBU0IfSalrxoy6Oe2J47c2TqDIUJXS+3wFsNNJ9MkeZYGW44NDfa0bqj6OVyNgsVp&#10;ePHfHyW6y7m0x69ym+71p1LTx/H9DUSgMdzF/+6dVrBM4/x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UcZ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75" o:spid="_x0000_s1085" type="#_x0000_t202" style="position:absolute;left:1148;top:59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igsUA&#10;AADcAAAADwAAAGRycy9kb3ducmV2LnhtbESPT2vCQBTE74LfYXlCb7oxxVpSVykFaW8l/qF4e2af&#10;SWj2bdzdxvjtXaHgcZiZ3zCLVW8a0ZHztWUF00kCgriwuuZSwW67Hr+C8AFZY2OZFFzJw2o5HCww&#10;0/bCOXWbUIoIYZ+hgiqENpPSFxUZ9BPbEkfvZJ3BEKUrpXZ4iXDTyDRJXqTBmuNChS19VFT8bv6M&#10;guddN/fHfY7ufMrt9pB/pt/6R6mnUf/+BiJQHx7h//aXVjBL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eKC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6" o:spid="_x0000_s1086" type="#_x0000_t202" style="position:absolute;left:1148;top:66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89cUA&#10;AADcAAAADwAAAGRycy9kb3ducmV2LnhtbESPQWvCQBSE74L/YXlCb7oxpVqiq4hQ2luJppTentln&#10;Esy+TXe3Mf333YLgcZiZb5j1djCt6Mn5xrKC+SwBQVxa3XCloDi+TJ9B+ICssbVMCn7Jw3YzHq0x&#10;0/bKOfWHUIkIYZ+hgjqELpPSlzUZ9DPbEUfvbJ3BEKWrpHZ4jXDTyjRJFtJgw3Ghxo72NZWXw49R&#10;8Fj0S3/6yNF9n3N7/Mpf03f9qdTDZNitQAQawj18a79pBU9pC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3z1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11</w:t>
                        </w:r>
                      </w:p>
                    </w:txbxContent>
                  </v:textbox>
                </v:shape>
                <v:shape id="Text Box 377" o:spid="_x0000_s1087" type="#_x0000_t202" style="position:absolute;left:114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ZbsUA&#10;AADcAAAADwAAAGRycy9kb3ducmV2LnhtbESPQWvCQBSE7wX/w/KE3urGiG1JXUWE0t5KNKV4e2af&#10;SWj2bdzdxvjvXaHgcZiZb5jFajCt6Mn5xrKC6SQBQVxa3XCloNi9P72C8AFZY2uZFFzIw2o5elhg&#10;pu2Zc+q3oRIRwj5DBXUIXSalL2sy6Ce2I47e0TqDIUpXSe3wHOGmlWmSPEuDDceFGjva1FT+bv+M&#10;glnRv/jDd47udMztbp9/pF/6R6nH8bB+AxFoCPfwf/tTK5in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9lu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8" o:spid="_x0000_s1088" type="#_x0000_t202" style="position:absolute;left:186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BGsUA&#10;AADcAAAADwAAAGRycy9kb3ducmV2LnhtbESPT2vCQBTE74V+h+UVequbplYlukoplPYm8Q/i7Zl9&#10;JsHs23R3G+O37wqCx2FmfsPMFr1pREfO15YVvA4SEMSF1TWXCjbrr5cJCB+QNTaWScGFPCzmjw8z&#10;zLQ9c07dKpQiQthnqKAKoc2k9EVFBv3AtsTRO1pnMETpSqkdniPcNDJNkpE0WHNcqLClz4qK0+rP&#10;KHjbdGN/2Obofo+5Xe/z73Spd0o9P/UfUxCB+nAP39o/WsF7OoT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kEa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9" o:spid="_x0000_s1089" type="#_x0000_t202" style="position:absolute;left:258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kgcUA&#10;AADcAAAADwAAAGRycy9kb3ducmV2LnhtbESPT2vCQBTE74V+h+UVvNVNI2pJXaUUxN4k/qF4e2af&#10;SWj2bbq7jfHbu4LgcZiZ3zCzRW8a0ZHztWUFb8MEBHFhdc2lgt12+foOwgdkjY1lUnAhD4v589MM&#10;M23PnFO3CaWIEPYZKqhCaDMpfVGRQT+0LXH0TtYZDFG6UmqH5wg3jUyTZCIN1hwXKmzpq6Lid/Nv&#10;FIx23dQf9zm6v1Nut4d8la71j1KDl/7zA0SgPjzC9/a3VjBOx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uSB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0" o:spid="_x0000_s1090" type="#_x0000_t202" style="position:absolute;left:330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69sUA&#10;AADcAAAADwAAAGRycy9kb3ducmV2LnhtbESPT2vCQBTE7wW/w/IK3uqmkapEV5FCaW8l/kG8PbPP&#10;JJh9m+5uY/z2bqHgcZiZ3zCLVW8a0ZHztWUFr6MEBHFhdc2lgt3242UGwgdkjY1lUnAjD6vl4GmB&#10;mbZXzqnbhFJECPsMFVQhtJmUvqjIoB/Zljh6Z+sMhihdKbXDa4SbRqZJMpEGa44LFbb0XlFx2fwa&#10;BeNdN/WnfY7u55zb7TH/TL/1Qanhc7+egwjUh0f4v/2lFbylE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Hr2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381" o:spid="_x0000_s1091" type="#_x0000_t202" style="position:absolute;left:402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fbcUA&#10;AADcAAAADwAAAGRycy9kb3ducmV2LnhtbESPT2vCQBTE74V+h+UVvNVNI9WSukoRxN5K/EPx9sw+&#10;k9Ds27i7jfHbu4LgcZiZ3zDTeW8a0ZHztWUFb8MEBHFhdc2lgu1m+foBwgdkjY1lUnAhD/PZ89MU&#10;M23PnFO3DqWIEPYZKqhCaDMpfVGRQT+0LXH0jtYZDFG6UmqH5wg3jUyTZCwN1hwXKmxpUVHxt/43&#10;CkbbbuIPuxzd6ZjbzT5fpT/6V6nBS//1CSJQHx7he/tbK3hPJ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N9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2" o:spid="_x0000_s1092" type="#_x0000_t202" style="position:absolute;left:474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LH8IA&#10;AADcAAAADwAAAGRycy9kb3ducmV2LnhtbERPz2vCMBS+C/sfwht403QVt9GZliGI3qTqGLu9Nc+2&#10;rHmpSazdf78cBh4/vt+rYjSdGMj51rKCp3kCgriyuuVawem4mb2C8AFZY2eZFPyShyJ/mKww0/bG&#10;JQ2HUIsYwj5DBU0IfSalrxoy6Oe2J47c2TqDIUJXS+3wFsNNJ9MkeZYGW44NDfa0bqj6OVyNgsVp&#10;ePHfHyW6y7m0x69ym+71p1LTx/H9DUSgMdzF/+6dVrBM49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0sf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3" o:spid="_x0000_s1093" type="#_x0000_t202" style="position:absolute;left:546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uhMUA&#10;AADcAAAADwAAAGRycy9kb3ducmV2LnhtbESPT2vCQBTE74V+h+UVequbplg1ukoplPYm8Q/i7Zl9&#10;JsHs23R3G+O37wqCx2FmfsPMFr1pREfO15YVvA4SEMSF1TWXCjbrr5cxCB+QNTaWScGFPCzmjw8z&#10;zLQ9c07dKpQiQthnqKAKoc2k9EVFBv3AtsTRO1pnMETpSqkdniPcNDJNkndpsOa4UGFLnxUVp9Wf&#10;UfC26Ub+sM3R/R5zu97n3+lS75R6fuo/piAC9eEevrV/tIJhOoH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+6E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4" o:spid="_x0000_s1094" type="#_x0000_t202" style="position:absolute;left:618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RxMIA&#10;AADcAAAADwAAAGRycy9kb3ducmV2LnhtbERPy2rCQBTdC/7DcIXudKJiK6kTEaG0O4mmFHe3mZsH&#10;Zu6kM9OY/n1nUejycN67/Wg6MZDzrWUFy0UCgri0uuVaQXF5mW9B+ICssbNMCn7Iwz6bTnaYanvn&#10;nIZzqEUMYZ+igiaEPpXSlw0Z9AvbE0euss5giNDVUju8x3DTyVWSPEqDLceGBns6NlTezt9GwboY&#10;nvzne47uq8rt5Zq/rk76Q6mH2Xh4BhFoDP/iP/ebVrBZx/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NHE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5" o:spid="_x0000_s1095" type="#_x0000_t202" style="position:absolute;left:690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0X8UA&#10;AADcAAAADwAAAGRycy9kb3ducmV2LnhtbESPT2vCQBTE74V+h+UVvNWNilZSVylCqTeJfxBvr9ln&#10;Epp9G3fXGL+9Kwg9DjPzG2a26EwtWnK+sqxg0E9AEOdWV1wo2G2/36cgfEDWWFsmBTfysJi/vsww&#10;1fbKGbWbUIgIYZ+igjKEJpXS5yUZ9H3bEEfvZJ3BEKUrpHZ4jXBTy2GSTKTBiuNCiQ0tS8r/Nhej&#10;YLRrP/zvPkN3PmV2e8x+hmt9UKr31n19ggjUhf/ws73SCsajA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HRf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12</w:t>
                        </w:r>
                      </w:p>
                    </w:txbxContent>
                  </v:textbox>
                </v:shape>
                <v:shape id="Text Box 386" o:spid="_x0000_s1096" type="#_x0000_t202" style="position:absolute;left:762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qKMUA&#10;AADcAAAADwAAAGRycy9kb3ducmV2LnhtbESPQWvCQBSE7wX/w/KE3urGiG1JXUWE0t5KNKV4e2af&#10;SWj2bdzdxvjvXaHgcZiZb5jFajCt6Mn5xrKC6SQBQVxa3XCloNi9P72C8AFZY2uZFFzIw2o5elhg&#10;pu2Zc+q3oRIRwj5DBXUIXSalL2sy6Ce2I47e0TqDIUpXSe3wHOGmlWmSPEuDDceFGjva1FT+bv+M&#10;glnRv/jDd47udMztbp9/pF/6R6nH8bB+AxFoCPfwf/tTK5jPUr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uo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7" o:spid="_x0000_s1097" type="#_x0000_t202" style="position:absolute;left:834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Ps8QA&#10;AADcAAAADwAAAGRycy9kb3ducmV2LnhtbESPQWvCQBSE7wX/w/IEb3WjwbakriKFUm8StRRvz+wz&#10;Cc2+TXfXGP+9KxQ8DjPzDTNf9qYRHTlfW1YwGScgiAuray4V7Hefz28gfEDW2FgmBVfysFwMnuaY&#10;aXvhnLptKEWEsM9QQRVCm0npi4oM+rFtiaN3ss5giNKVUju8RLhp5DRJXqTBmuNChS19VFT8bs9G&#10;QbrvXv3xO0f3d8rt7pB/TTf6R6nRsF+9gwjUh0f4v73WCmZ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T7P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8" o:spid="_x0000_s1098" type="#_x0000_t202" style="position:absolute;left:906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x8UA&#10;AADcAAAADwAAAGRycy9kb3ducmV2LnhtbESPQWvCQBSE74L/YXlCb7qp1rZEV5FC0VuJppTentln&#10;Epp9G3e3Mf33bkHwOMzMN8xy3ZtGdOR8bVnB4yQBQVxYXXOpID+8j19B+ICssbFMCv7Iw3o1HCwx&#10;1fbCGXX7UIoIYZ+igiqENpXSFxUZ9BPbEkfvZJ3BEKUrpXZ4iXDTyGmSPEuDNceFClt6q6j42f8a&#10;BbO8e/HHzwzd+ZTZw3e2nX7oL6UeRv1mASJQH+7hW3unFcxnT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9f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89" o:spid="_x0000_s1099" type="#_x0000_t202" style="position:absolute;left:978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9yXMUA&#10;AADcAAAADwAAAGRycy9kb3ducmV2LnhtbESPT2vCQBTE70K/w/IK3nRTxSqpq5SC6K3EP4i31+wz&#10;Cc2+jbtrTL+9KxQ8DjPzG2a+7EwtWnK+sqzgbZiAIM6trrhQsN+tBjMQPiBrrC2Tgj/ysFy89OaY&#10;anvjjNptKESEsE9RQRlCk0rp85IM+qFtiKN3ts5giNIVUju8Rbip5ShJ3qXBiuNCiQ19lZT/bq9G&#10;wXjfTv3PIUN3OWd2d8rWo299VKr/2n1+gAjUhWf4v73RCib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3Jc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0" o:spid="_x0000_s1100" type="#_x0000_t202" style="position:absolute;left:10508;top:74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sK8UA&#10;AADcAAAADwAAAGRycy9kb3ducmV2LnhtbESPT2sCMRTE7wW/Q3iCt5pVqS3bjSKC6K2sWkpvr5u3&#10;f3DzsiZx3X77plDocZiZ3zDZejCt6Mn5xrKC2TQBQVxY3XCl4HzaPb6A8AFZY2uZFHyTh/Vq9JBh&#10;qu2dc+qPoRIRwj5FBXUIXSqlL2oy6Ke2I45eaZ3BEKWrpHZ4j3DTynmSLKXBhuNCjR1tayoux5tR&#10;sDj3z/7rPUd3LXN7+sz38zf9odRkPGxeQQQawn/4r33QCp4WS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ew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13 </w:t>
                        </w:r>
                      </w:p>
                    </w:txbxContent>
                  </v:textbox>
                </v:shape>
                <v:shape id="Text Box 391" o:spid="_x0000_s1101" type="#_x0000_t202" style="position:absolute;left:10508;top:81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JsMUA&#10;AADcAAAADwAAAGRycy9kb3ducmV2LnhtbESPT2sCMRTE7wW/Q3hCbzWrYi3rRhGhtDdZtZTenpu3&#10;f3Dzsk3Sdfvtm4LgcZiZ3zDZZjCt6Mn5xrKC6SQBQVxY3XCl4HR8fXoB4QOyxtYyKfglD5v16CHD&#10;VNsr59QfQiUihH2KCuoQulRKX9Rk0E9sRxy90jqDIUpXSe3wGuGmlbMkeZYGG44LNXa0q6m4HH6M&#10;gvmpX/rzR47uu8zt8St/m+31p1KP42G7AhFoCPfwrf2uFSzmS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Umw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2" o:spid="_x0000_s1102" type="#_x0000_t202" style="position:absolute;left:1050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dwsIA&#10;AADcAAAADwAAAGRycy9kb3ducmV2LnhtbERPy2rCQBTdC/7DcIXudKJiK6kTEaG0O4mmFHe3mZsH&#10;Zu6kM9OY/n1nUejycN67/Wg6MZDzrWUFy0UCgri0uuVaQXF5mW9B+ICssbNMCn7Iwz6bTnaYanvn&#10;nIZzqEUMYZ+igiaEPpXSlw0Z9AvbE0euss5giNDVUju8x3DTyVWSPEqDLceGBns6NlTezt9GwboY&#10;nvzne47uq8rt5Zq/rk76Q6mH2Xh4BhFoDP/iP/ebVrBZx7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t3C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3" o:spid="_x0000_s1103" type="#_x0000_t202" style="position:absolute;left:978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4WcUA&#10;AADcAAAADwAAAGRycy9kb3ducmV2LnhtbESPQWvCQBSE74L/YXlCb7qpUttGV5FC0VuJppTentln&#10;Epp9G3e3Mf33bkHwOMzMN8xy3ZtGdOR8bVnB4yQBQVxYXXOpID+8j19A+ICssbFMCv7Iw3o1HCwx&#10;1fbCGXX7UIoIYZ+igiqENpXSFxUZ9BPbEkfvZJ3BEKUrpXZ4iXDTyGmSzKXBmuNChS29VVT87H+N&#10;glnePfvjZ4bufMrs4TvbTj/0l1IPo36zABGoD/fwrb3TCp5mr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nhZ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4" o:spid="_x0000_s1104" type="#_x0000_t202" style="position:absolute;left:906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iucMA&#10;AADcAAAADwAAAGRycy9kb3ducmV2LnhtbERPy2rCQBTdF/oPwy10VydNtUrqGIpQ2p3EB+Lumrkm&#10;oZk7cWYa4987C6HLw3nP88G0oifnG8sKXkcJCOLS6oYrBdvN18sMhA/IGlvLpOBKHvLF48McM20v&#10;XFC/DpWIIewzVFCH0GVS+rImg35kO+LInawzGCJ0ldQOLzHctDJNkndpsOHYUGNHy5rK3/WfUfC2&#10;7af+uCvQnU+F3RyK73Sl90o9Pw2fHyACDeFffHf/aAWTc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6iuc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5" o:spid="_x0000_s1105" type="#_x0000_t202" style="position:absolute;left:834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HIsUA&#10;AADcAAAADwAAAGRycy9kb3ducmV2LnhtbESPT2vCQBTE70K/w/IK3nSj/aOkrlKEorcSTRFvr9ln&#10;Epp9G3fXmH77bkHwOMzMb5jFqjeN6Mj52rKCyTgBQVxYXXOpIN9/jOYgfEDW2FgmBb/kYbV8GCww&#10;1fbKGXW7UIoIYZ+igiqENpXSFxUZ9GPbEkfvZJ3BEKUrpXZ4jXDTyGmSvEqDNceFCltaV1T87C5G&#10;wVPezfz3V4bufMrs/phtpp/6oNTwsX9/AxGoD/fwrb3VCl6eJ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gci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14</w:t>
                        </w:r>
                      </w:p>
                    </w:txbxContent>
                  </v:textbox>
                </v:shape>
                <v:shape id="Text Box 396" o:spid="_x0000_s1106" type="#_x0000_t202" style="position:absolute;left:762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ZVcUA&#10;AADcAAAADwAAAGRycy9kb3ducmV2LnhtbESPT2vCQBTE74V+h+UVequbplYlukoplPYm8Q/i7Zl9&#10;JsHs23R3G+O37wqCx2FmfsPMFr1pREfO15YVvA4SEMSF1TWXCjbrr5cJCB+QNTaWScGFPCzmjw8z&#10;zLQ9c07dKpQiQthnqKAKoc2k9EVFBv3AtsTRO1pnMETpSqkdniPcNDJNkpE0WHNcqLClz4qK0+rP&#10;KHjbdGN/2Obofo+5Xe/z73Spd0o9P/UfUxCB+nAP39o/WsH7MIX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JlV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7" o:spid="_x0000_s1107" type="#_x0000_t202" style="position:absolute;left:690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8zsUA&#10;AADcAAAADwAAAGRycy9kb3ducmV2LnhtbESPQWvCQBSE74L/YXlCb7qp1rZEV5FC0VuJppTentln&#10;Epp9G3e3Mf33bkHwOMzMN8xy3ZtGdOR8bVnB4yQBQVxYXXOpID+8j19B+ICssbFMCv7Iw3o1HCwx&#10;1fbCGXX7UIoIYZ+igiqENpXSFxUZ9BPbEkfvZJ3BEKUrpXZ4iXDTyGmSPEuDNceFClt6q6j42f8a&#10;BbO8e/HHzwzd+ZTZw3e2nX7oL6UeRv1mASJQH+7hW3unFcyfZv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Dz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8" o:spid="_x0000_s1108" type="#_x0000_t202" style="position:absolute;left:618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kusUA&#10;AADcAAAADwAAAGRycy9kb3ducmV2LnhtbESPQWvCQBSE7wX/w/KE3upGa6tEV5FCqbcSTRFvz+wz&#10;CWbfxt1tjP++Wyj0OMzMN8xy3ZtGdOR8bVnBeJSAIC6srrlUkO/fn+YgfEDW2FgmBXfysF4NHpaY&#10;anvjjLpdKEWEsE9RQRVCm0rpi4oM+pFtiaN3ts5giNKVUju8Rbhp5CRJXqXBmuNChS29VVRcdt9G&#10;wXPezfzpK0N3PWd2f8w+Jp/6oNTjsN8sQATqw3/4r73VCl6m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aS6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99" o:spid="_x0000_s1109" type="#_x0000_t202" style="position:absolute;left:546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BIcUA&#10;AADcAAAADwAAAGRycy9kb3ducmV2LnhtbESPT2vCQBTE7wW/w/KE3upGW22JriKC2JvEP5Tentln&#10;Esy+jbtrTL+9Wyj0OMzMb5jZojO1aMn5yrKC4SABQZxbXXGh4LBfv3yA8AFZY22ZFPyQh8W89zTD&#10;VNs7Z9TuQiEihH2KCsoQmlRKn5dk0A9sQxy9s3UGQ5SukNrhPcJNLUdJMpEGK44LJTa0Kim/7G5G&#10;weuhffenY4bues7s/jvbjLb6S6nnfrecggjUhf/wX/tTKxi/jeH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QE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0" o:spid="_x0000_s1110" type="#_x0000_t202" style="position:absolute;left:474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fVsUA&#10;AADcAAAADwAAAGRycy9kb3ducmV2LnhtbESPS2vDMBCE74X8B7GB3ho57+JECaEQ2ltwHpTettbG&#10;NrFWrqQ6zr+PAoUeh5n5hlmuO1OLlpyvLCsYDhIQxLnVFRcKjoftyysIH5A11pZJwY08rFe9pyWm&#10;2l45o3YfChEh7FNUUIbQpFL6vCSDfmAb4uidrTMYonSF1A6vEW5qOUqSmTRYcVwosaG3kvLL/tco&#10;GB/buf8+Zeh+zpk9fGXvo53+VOq5320WIAJ14T/81/7QCqaT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59W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1" o:spid="_x0000_s1111" type="#_x0000_t202" style="position:absolute;left:402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6zcUA&#10;AADcAAAADwAAAGRycy9kb3ducmV2LnhtbESPT2vCQBTE74LfYXlCb7rRtirRVaRQ2luJfxBvz+wz&#10;CWbfprvbmH77bkHwOMzMb5jlujO1aMn5yrKC8SgBQZxbXXGhYL97H85B+ICssbZMCn7Jw3rV7y0x&#10;1fbGGbXbUIgIYZ+igjKEJpXS5yUZ9CPbEEfvYp3BEKUrpHZ4i3BTy0mSTKXBiuNCiQ29lZRftz9G&#10;wfO+nfnzIUP3fcns7pR9TL70UamnQbdZgAjUhUf43v7UCl5fZ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zr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2" o:spid="_x0000_s1112" type="#_x0000_t202" style="position:absolute;left:330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uv8MA&#10;AADcAAAADwAAAGRycy9kb3ducmV2LnhtbERPy2rCQBTdF/oPwy10VydNtUrqGIpQ2p3EB+Lumrkm&#10;oZk7cWYa4987C6HLw3nP88G0oifnG8sKXkcJCOLS6oYrBdvN18sMhA/IGlvLpOBKHvLF48McM20v&#10;XFC/DpWIIewzVFCH0GVS+rImg35kO+LInawzGCJ0ldQOLzHctDJNkndpsOHYUGNHy5rK3/WfUfC2&#10;7af+uCvQnU+F3RyK73Sl90o9Pw2fHyACDeFffHf/aAWTcVwb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iuv8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15</w:t>
                        </w:r>
                      </w:p>
                    </w:txbxContent>
                  </v:textbox>
                </v:shape>
                <v:shape id="Text Box 403" o:spid="_x0000_s1113" type="#_x0000_t202" style="position:absolute;left:258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LJMUA&#10;AADcAAAADwAAAGRycy9kb3ducmV2LnhtbESPQWvCQBSE74L/YXlCb7rRVq3RVUpB2luJWkpvz+wz&#10;Cc2+TXfXmP77riB4HGbmG2a16UwtWnK+sqxgPEpAEOdWV1woOOy3w2cQPiBrrC2Tgj/ysFn3eytM&#10;tb1wRu0uFCJC2KeooAyhSaX0eUkG/cg2xNE7WWcwROkKqR1eItzUcpIkM2mw4rhQYkOvJeU/u7NR&#10;8Hho5/74maH7PWV2/529TT70l1IPg+5lCSJQF+7hW/tdK5g+Le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Ask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04" o:spid="_x0000_s1114" type="#_x0000_t202" style="position:absolute;left:186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0ZMIA&#10;AADcAAAADwAAAGRycy9kb3ducmV2LnhtbERPy2rCQBTdC/7DcIXudKJiK6kTEaHYXYmmFHe3mZsH&#10;Zu6kM9OY/n1nUejycN67/Wg6MZDzrWUFy0UCgri0uuVaQXF5mW9B+ICssbNMCn7Iwz6bTnaYanvn&#10;nIZzqEUMYZ+igiaEPpXSlw0Z9AvbE0euss5giNDVUju8x3DTyVWSPEqDLceGBns6NlTezt9GwboY&#10;nvzne47uq8rt5ZqfVm/6Q6mH2Xh4BhFoDP/iP/erVrDZxP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zRk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5" o:spid="_x0000_s1115" type="#_x0000_t202" style="position:absolute;left:1148;top:88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R/8UA&#10;AADcAAAADwAAAGRycy9kb3ducmV2LnhtbESPT2sCMRTE7wW/Q3hCbzWrRVvWjSJCqbeyaim9PTdv&#10;/+DmZU3iuv32TUHocZiZ3zDZejCt6Mn5xrKC6SQBQVxY3XCl4Hh4e3oF4QOyxtYyKfghD+vV6CHD&#10;VNsb59TvQyUihH2KCuoQulRKX9Rk0E9sRxy90jqDIUpXSe3wFuGmlbMkWUiDDceFGjva1lSc91ej&#10;4PnYv/jTZ47uUub28J2/zz70l1KP42GzBBFoCP/he3unFcz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5H/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6" o:spid="_x0000_s1116" type="#_x0000_t202" style="position:absolute;left:1148;top:95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PiMUA&#10;AADcAAAADwAAAGRycy9kb3ducmV2LnhtbESPT2vCQBTE74V+h+UVvNVNI2pJXaUUxN4k/qF4e2af&#10;SWj2bbq7jfHbu4LgcZiZ3zCzRW8a0ZHztWUFb8MEBHFhdc2lgt12+foOwgdkjY1lUnAhD4v589MM&#10;M23PnFO3CaWIEPYZKqhCaDMpfVGRQT+0LXH0TtYZDFG6UmqH5wg3jUyTZCIN1hwXKmzpq6Lid/Nv&#10;FIx23dQf9zm6v1Nut4d8la71j1KDl/7zA0SgPjzC9/a3VjAep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Q+I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16</w:t>
                        </w:r>
                      </w:p>
                    </w:txbxContent>
                  </v:textbox>
                </v:shape>
                <v:shape id="Text Box 407" o:spid="_x0000_s1117" type="#_x0000_t202" style="position:absolute;left:186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qE8UA&#10;AADcAAAADwAAAGRycy9kb3ducmV2LnhtbESPT2vCQBTE70K/w/IK3nRTxSqpq5SC6K3EP4i31+wz&#10;Cc2+jbtrTL+9KxQ8DjPzG2a+7EwtWnK+sqzgbZiAIM6trrhQsN+tBjMQPiBrrC2Tgj/ysFy89OaY&#10;anvjjNptKESEsE9RQRlCk0rp85IM+qFtiKN3ts5giNIVUju8Rbip5ShJ3qXBiuNCiQ19lZT/bq9G&#10;wXjfTv3PIUN3OWd2d8rWo299VKr/2n1+gAjUhWf4v73RCia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ao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08" o:spid="_x0000_s1118" type="#_x0000_t202" style="position:absolute;left:258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yZ8UA&#10;AADcAAAADwAAAGRycy9kb3ducmV2LnhtbESPT2vCQBTE7wW/w/KE3upGW22JriKC2JvEP5Tentln&#10;Esy+jbtrTL+9Wyj0OMzMb5jZojO1aMn5yrKC4SABQZxbXXGh4LBfv3yA8AFZY22ZFPyQh8W89zTD&#10;VNs7Z9TuQiEihH2KCsoQmlRKn5dk0A9sQxy9s3UGQ5SukNrhPcJNLUdJMpEGK44LJTa0Kim/7G5G&#10;weuhffenY4bues7s/jvbjLb6S6nnfrecggjUhf/wX/tTKxiP3+D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DJn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09" o:spid="_x0000_s1119" type="#_x0000_t202" style="position:absolute;left:330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X/MUA&#10;AADcAAAADwAAAGRycy9kb3ducmV2LnhtbESPT2vCQBTE74LfYXkFb7qpklpSV5GC2FuJfyjentln&#10;Epp9m+5uY/rtXaHgcZiZ3zCLVW8a0ZHztWUFz5MEBHFhdc2lgsN+M34F4QOyxsYyKfgjD6vlcLDA&#10;TNsr59TtQikihH2GCqoQ2kxKX1Rk0E9sSxy9i3UGQ5SulNrhNcJNI6dJ8iIN1hwXKmzpvaLie/dr&#10;FMwO3dyfjzm6n0tu96d8O/3UX0qNnvr1G4hAfXiE/9sfWkGa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Jf8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0" o:spid="_x0000_s1120" type="#_x0000_t202" style="position:absolute;left:402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Ji8UA&#10;AADcAAAADwAAAGRycy9kb3ducmV2LnhtbESPT2sCMRTE7wW/Q3iCt5pV0ZbtRhFB7K2sWkpvr5u3&#10;f3DzsiZx3X77plDocZiZ3zDZZjCt6Mn5xrKC2TQBQVxY3XCl4HzaPz6D8AFZY2uZFHyTh8169JBh&#10;qu2dc+qPoRIRwj5FBXUIXSqlL2oy6Ke2I45eaZ3BEKWrpHZ4j3DTynmSrKTBhuNCjR3taioux5tR&#10;sDj3T/7rPUd3LXN7+swP8zf9odRkPGxfQAQawn/4r/2qFSyXK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gmL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17</w:t>
                        </w:r>
                      </w:p>
                    </w:txbxContent>
                  </v:textbox>
                </v:shape>
                <v:shape id="Text Box 411" o:spid="_x0000_s1121" type="#_x0000_t202" style="position:absolute;left:114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sEMQA&#10;AADcAAAADwAAAGRycy9kb3ducmV2LnhtbESPQWvCQBSE74L/YXlCb7pRUUt0FRHE3krUUnp7Zp9J&#10;MPs27m5j+u+7QqHHYWa+YVabztSiJecrywrGowQEcW51xYWC82k/fAXhA7LG2jIp+CEPm3W/t8JU&#10;2wdn1B5DISKEfYoKyhCaVEqfl2TQj2xDHL2rdQZDlK6Q2uEjwk0tJ0kylwYrjgslNrQrKb8dv42C&#10;6bld+MtHhu5+zezpKztM3vWnUi+DbrsEEagL/+G/9ptWMJst4Hk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rBD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2" o:spid="_x0000_s1122" type="#_x0000_t202" style="position:absolute;left:474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4YsIA&#10;AADcAAAADwAAAGRycy9kb3ducmV2LnhtbERPy2rCQBTdC/7DcIXudKJiK6kTEaHYXYmmFHe3mZsH&#10;Zu6kM9OY/n1nUejycN67/Wg6MZDzrWUFy0UCgri0uuVaQXF5mW9B+ICssbNMCn7Iwz6bTnaYanvn&#10;nIZzqEUMYZ+igiaEPpXSlw0Z9AvbE0euss5giNDVUju8x3DTyVWSPEqDLceGBns6NlTezt9GwboY&#10;nvzne47uq8rt5ZqfVm/6Q6mH2Xh4BhFoDP/iP/erVrDZxL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Thi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3" o:spid="_x0000_s1123" type="#_x0000_t202" style="position:absolute;left:546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2d+cUA&#10;AADcAAAADwAAAGRycy9kb3ducmV2LnhtbESPQWvCQBSE7wX/w/KE3upGi61GV5FCqbcSTRFvz+wz&#10;CWbfxt1tjP++Wyj0OMzMN8xy3ZtGdOR8bVnBeJSAIC6srrlUkO/fn2YgfEDW2FgmBXfysF4NHpaY&#10;anvjjLpdKEWEsE9RQRVCm0rpi4oM+pFtiaN3ts5giNKVUju8Rbhp5CRJXqTBmuNChS29VVRcdt9G&#10;wXPevfrTV4bues7s/ph9TD71QanHYb9ZgAjUh//wX3urFUyn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Z35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4" o:spid="_x0000_s1124" type="#_x0000_t202" style="position:absolute;left:618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+2cEA&#10;AADcAAAADwAAAGRycy9kb3ducmV2LnhtbERPy4rCMBTdC/MP4Q6403QcdKQaZRiQcSf1gbi7Nte2&#10;THNTk1jr35uFMMvDec+XnalFS85XlhV8DBMQxLnVFRcK9rvVYArCB2SNtWVS8CAPy8Vbb46ptnfO&#10;qN2GQsQQ9ikqKENoUil9XpJBP7QNceQu1hkMEbpCaof3GG5qOUqSiTRYcWwosaGfkvK/7c0o+Ny3&#10;X/58yNBdL5ndnbLf0UYfleq/d98zEIG68C9+uddawXgS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L/tnBAAAA3A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5" o:spid="_x0000_s1125" type="#_x0000_t202" style="position:absolute;left:690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bQsUA&#10;AADcAAAADwAAAGRycy9kb3ducmV2LnhtbESPT2sCMRTE70K/Q3gFb5pVUcu6UUqhtDdZtZTenpu3&#10;f+jmZZuk6/rtTaHgcZiZ3zDZbjCt6Mn5xrKC2TQBQVxY3XCl4HR8nTyB8AFZY2uZFFzJw277MMow&#10;1fbCOfWHUIkIYZ+igjqELpXSFzUZ9FPbEUevtM5giNJVUju8RLhp5TxJVtJgw3Ghxo5eaiq+D79G&#10;weLUr/35I0f3U+b2+JW/zff6U6nx4/C8ARFoCPfwf/tdK1iuZv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1tC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6" o:spid="_x0000_s1126" type="#_x0000_t202" style="position:absolute;left:762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FNcUA&#10;AADcAAAADwAAAGRycy9kb3ducmV2LnhtbESPT2vCQBTE7wW/w/IK3uqmkapEV5FCaW8l/kG8PbPP&#10;JJh9m+5uY/z2bqHgcZiZ3zCLVW8a0ZHztWUFr6MEBHFhdc2lgt3242UGwgdkjY1lUnAjD6vl4GmB&#10;mbZXzqnbhFJECPsMFVQhtJmUvqjIoB/Zljh6Z+sMhihdKbXDa4SbRqZJMpEGa44LFbb0XlFx2fwa&#10;BeNdN/WnfY7u55zb7TH/TL/1Qanhc7+egwjUh0f4v/2lFbxNUv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cU1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7" o:spid="_x0000_s1127" type="#_x0000_t202" style="position:absolute;left:834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grsUA&#10;AADcAAAADwAAAGRycy9kb3ducmV2LnhtbESPT2sCMRTE7wW/Q3iCt5pVqS3bjSKC6K2sWkpvr5u3&#10;f3DzsiZx3X77plDocZiZ3zDZejCt6Mn5xrKC2TQBQVxY3XCl4HzaPb6A8AFZY2uZFHyTh/Vq9JBh&#10;qu2dc+qPoRIRwj5FBXUIXSqlL2oy6Ke2I45eaZ3BEKWrpHZ4j3DTynmSLKXBhuNCjR1tayoux5tR&#10;sDj3z/7rPUd3LXN7+sz38zf9odRkPGxeQQQawn/4r33QCp6W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WCu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18" o:spid="_x0000_s1128" type="#_x0000_t202" style="position:absolute;left:906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42sUA&#10;AADcAAAADwAAAGRycy9kb3ducmV2LnhtbESPS2vDMBCE74X8B7GB3ho57+JECaEQ2ltwHpTettbG&#10;NrFWrqQ6zr+PAoUeh5n5hlmuO1OLlpyvLCsYDhIQxLnVFRcKjoftyysIH5A11pZJwY08rFe9pyWm&#10;2l45o3YfChEh7FNUUIbQpFL6vCSDfmAb4uidrTMYonSF1A6vEW5qOUqSmTRYcVwosaG3kvLL/tco&#10;GB/buf8+Zeh+zpk9fGXvo53+VOq5320WIAJ14T/81/7QCqazC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Pja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19" o:spid="_x0000_s1129" type="#_x0000_t202" style="position:absolute;left:978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dQcUA&#10;AADcAAAADwAAAGRycy9kb3ducmV2LnhtbESPT2sCMRTE7wW/Q3iCt5pV0ZbtRhFB7K2sWkpvr5u3&#10;f3DzsiZx3X77plDocZiZ3zDZZjCt6Mn5xrKC2TQBQVxY3XCl4HzaPz6D8AFZY2uZFHyTh8169JBh&#10;qu2dc+qPoRIRwj5FBXUIXSqlL2oy6Ke2I45eaZ3BEKWrpHZ4j3DTynmSrKTBhuNCjR3taioux5tR&#10;sDj3T/7rPUd3LXN7+swP8zf9odRkPGxfQAQawn/4r/2qFSxXS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F1B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0" o:spid="_x0000_s1130" type="#_x0000_t202" style="position:absolute;left:10508;top:1028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DNsUA&#10;AADcAAAADwAAAGRycy9kb3ducmV2LnhtbESPQWvCQBSE74X+h+UVequbWhpL6ipFEHsr0Ujx9sw+&#10;k9Ds27i7jfHfu4LgcZiZb5jpfDCt6Mn5xrKC11ECgri0uuFKQbFZvnyA8AFZY2uZFJzJw3z2+DDF&#10;TNsT59SvQyUihH2GCuoQukxKX9Zk0I9sRxy9g3UGQ5SuktrhKcJNK8dJkkqDDceFGjta1FT+rf+N&#10;grein/j9Nkd3POR2s8tX4x/9q9Tz0/D1CSLQEO7hW/tbK3hPU7iei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sM2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21" o:spid="_x0000_s1131" type="#_x0000_t202" style="position:absolute;left:10508;top:1100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mrcUA&#10;AADcAAAADwAAAGRycy9kb3ducmV2LnhtbESPT2sCMRTE7wW/Q3iCt5pVqZbtRhFB7K2sWkpvr5u3&#10;f3DzsiZx3X77plDocZiZ3zDZZjCt6Mn5xrKC2TQBQVxY3XCl4HzaPz6D8AFZY2uZFHyTh8169JBh&#10;qu2dc+qPoRIRwj5FBXUIXSqlL2oy6Ke2I45eaZ3BEKWrpHZ4j3DTynmSLKXBhuNCjR3taioux5tR&#10;sDj3K//1nqO7lrk9feaH+Zv+UGoyHrYvIAIN4T/8137VCp6WK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mat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2" o:spid="_x0000_s1132" type="#_x0000_t202" style="position:absolute;left:1050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y38EA&#10;AADcAAAADwAAAGRycy9kb3ducmV2LnhtbERPy4rCMBTdC/MP4Q6403QcdKQaZRiQcSf1gbi7Nte2&#10;THNTk1jr35uFMMvDec+XnalFS85XlhV8DBMQxLnVFRcK9rvVYArCB2SNtWVS8CAPy8Vbb46ptnfO&#10;qN2GQsQQ9ikqKENoUil9XpJBP7QNceQu1hkMEbpCaof3GG5qOUqSiTRYcWwosaGfkvK/7c0o+Ny3&#10;X/58yNBdL5ndnbLf0UYfleq/d98zEIG68C9+uddawXgS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98t/BAAAA3AAAAA8AAAAAAAAAAAAAAAAAmAIAAGRycy9kb3du&#10;cmV2LnhtbFBLBQYAAAAABAAEAPUAAACG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23" o:spid="_x0000_s1133" type="#_x0000_t202" style="position:absolute;left:978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XRMUA&#10;AADcAAAADwAAAGRycy9kb3ducmV2LnhtbESPT2vCQBTE7wW/w/KE3upGS7WNriKC2JvEP5Tentln&#10;Esy+jbtrTL+9Wyj0OMzMb5jZojO1aMn5yrKC4SABQZxbXXGh4LBfv7yD8AFZY22ZFPyQh8W89zTD&#10;VNs7Z9TuQiEihH2KCsoQmlRKn5dk0A9sQxy9s3UGQ5SukNrhPcJNLUdJMpYGK44LJTa0Kim/7G5G&#10;weuhnfjTMUN3PWd2/51tRlv9pdRzv1tOQQTqwn/4r/2pFbyNP+D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VdE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18</w:t>
                        </w:r>
                      </w:p>
                    </w:txbxContent>
                  </v:textbox>
                </v:shape>
                <v:shape id="Text Box 424" o:spid="_x0000_s1134" type="#_x0000_t202" style="position:absolute;left:906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oBMMA&#10;AADcAAAADwAAAGRycy9kb3ducmV2LnhtbERPy2rCQBTdF/oPwy10Vye1aCR1EopQ2p3EB9Ldbeaa&#10;hGbuxJlpjH/vLASXh/NeFqPpxEDOt5YVvE4SEMSV1S3XCnbbz5cFCB+QNXaWScGFPBT548MSM23P&#10;XNKwCbWIIewzVNCE0GdS+qohg35ie+LIHa0zGCJ0tdQOzzHcdHKaJHNpsOXY0GBPq4aqv82/UfC2&#10;G1L/uy/RnY6l3f6UX9O1Pij1/DR+vIMINIa7+Ob+1gpmaZwfz8Qj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JoBM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25" o:spid="_x0000_s1135" type="#_x0000_t202" style="position:absolute;left:834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Nn8UA&#10;AADcAAAADwAAAGRycy9kb3ducmV2LnhtbESPT2sCMRTE7wW/Q3hCbzWrxVrWjSKFUm+yaim9PTdv&#10;/+DmZZvEdfvtm4LgcZiZ3zDZejCt6Mn5xrKC6SQBQVxY3XCl4Hh4f3oF4QOyxtYyKfglD+vV6CHD&#10;VNsr59TvQyUihH2KCuoQulRKX9Rk0E9sRxy90jqDIUpXSe3wGuGmlbMkeZEGG44LNXb0VlNx3l+M&#10;gudjv/CnzxzdT5nbw3f+MdvpL6Uex8NmCSLQEO7hW3urFcwXU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s2f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6" o:spid="_x0000_s1136" type="#_x0000_t202" style="position:absolute;left:762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T6MUA&#10;AADcAAAADwAAAGRycy9kb3ducmV2LnhtbESPT2vCQBTE74V+h+UVvNVNI9WSukoRxN5K/EPx9sw+&#10;k9Ds27i7jfHbu4LgcZiZ3zDTeW8a0ZHztWUFb8MEBHFhdc2lgu1m+foBwgdkjY1lUnAhD/PZ89MU&#10;M23PnFO3DqWIEPYZKqhCaDMpfVGRQT+0LXH0jtYZDFG6UmqH5wg3jUyTZCwN1hwXKmxpUVHxt/43&#10;CkbbbuIPuxzd6ZjbzT5fpT/6V6nBS//1CSJQHx7he/tbK3if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FPo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7" o:spid="_x0000_s1137" type="#_x0000_t202" style="position:absolute;left:690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2c8UA&#10;AADcAAAADwAAAGRycy9kb3ducmV2LnhtbESPT2sCMRTE7wW/Q3hCbzWrYi3rRhGhtDdZtZTenpu3&#10;f3Dzsk3Sdfvtm4LgcZiZ3zDZZjCt6Mn5xrKC6SQBQVxY3XCl4HR8fXoB4QOyxtYyKfglD5v16CHD&#10;VNsr59QfQiUihH2KCuoQulRKX9Rk0E9sRxy90jqDIUpXSe3wGuGmlbMkeZYGG44LNXa0q6m4HH6M&#10;gvmpX/rzR47uu8zt8St/m+31p1KP42G7AhFoCPfwrf2uFSyW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PZz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8" o:spid="_x0000_s1138" type="#_x0000_t202" style="position:absolute;left:618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uB8UA&#10;AADcAAAADwAAAGRycy9kb3ducmV2LnhtbESPT2vCQBTE74LfYXlCb7rRtirRVaRQ2luJfxBvz+wz&#10;CWbfprvbmH77bkHwOMzMb5jlujO1aMn5yrKC8SgBQZxbXXGhYL97H85B+ICssbZMCn7Jw3rV7y0x&#10;1fbGGbXbUIgIYZ+igjKEJpXS5yUZ9CPbEEfvYp3BEKUrpHZ4i3BTy0mSTKXBiuNCiQ29lZRftz9G&#10;wfO+nfnzIUP3fcns7pR9TL70UamnQbdZgAjUhUf43v7UCl5nL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W4H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29" o:spid="_x0000_s1139" type="#_x0000_t202" style="position:absolute;left:546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LnMQA&#10;AADcAAAADwAAAGRycy9kb3ducmV2LnhtbESPQWvCQBSE74L/YXlCb7pRUUt0FRHE3krUUnp7Zp9J&#10;MPs27m5j+u+7QqHHYWa+YVabztSiJecrywrGowQEcW51xYWC82k/fAXhA7LG2jIp+CEPm3W/t8JU&#10;2wdn1B5DISKEfYoKyhCaVEqfl2TQj2xDHL2rdQZDlK6Q2uEjwk0tJ0kylwYrjgslNrQrKb8dv42C&#10;6bld+MtHhu5+zezpKztM3vWnUi+DbrsEEagL/+G/9ptWMFvM4Hk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y5z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30" o:spid="_x0000_s1140" type="#_x0000_t202" style="position:absolute;left:474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V68UA&#10;AADcAAAADwAAAGRycy9kb3ducmV2LnhtbESPT2sCMRTE7wW/Q3iCt5pVqZbtRhFB7K2sWkpvr5u3&#10;f3DzsiZx3X77plDocZiZ3zDZZjCt6Mn5xrKC2TQBQVxY3XCl4HzaPz6D8AFZY2uZFHyTh8169JBh&#10;qu2dc+qPoRIRwj5FBXUIXSqlL2oy6Ke2I45eaZ3BEKWrpHZ4j3DTynmSLKXBhuNCjR3taioux5tR&#10;sDj3K//1nqO7lrk9feaH+Zv+UGoyHrYvIAIN4T/8137VCp5WS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1X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1" o:spid="_x0000_s1141" type="#_x0000_t202" style="position:absolute;left:402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wcMUA&#10;AADcAAAADwAAAGRycy9kb3ducmV2LnhtbESPT2vCQBTE74LfYXkFb7qp0qakriIFsbcS/1C8PbPP&#10;JDT7Nt3dxvjt3YLgcZiZ3zDzZW8a0ZHztWUFz5MEBHFhdc2lgv1uPX4D4QOyxsYyKbiSh+ViOJhj&#10;pu2Fc+q2oRQRwj5DBVUIbSalLyoy6Ce2JY7e2TqDIUpXSu3wEuGmkdMkeZUGa44LFbb0UVHxs/0z&#10;Cmb7LvWnQ47u95zb3THfTL/0t1Kjp371DiJQHx7he/tTK3hJU/g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/Bw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2" o:spid="_x0000_s1142" type="#_x0000_t202" style="position:absolute;left:330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kAsMA&#10;AADcAAAADwAAAGRycy9kb3ducmV2LnhtbERPy2rCQBTdF/oPwy10Vye1aCR1EopQ2p3EB9Ldbeaa&#10;hGbuxJlpjH/vLASXh/NeFqPpxEDOt5YVvE4SEMSV1S3XCnbbz5cFCB+QNXaWScGFPBT548MSM23P&#10;XNKwCbWIIewzVNCE0GdS+qohg35ie+LIHa0zGCJ0tdQOzzHcdHKaJHNpsOXY0GBPq4aqv82/UfC2&#10;G1L/uy/RnY6l3f6UX9O1Pij1/DR+vIMINIa7+Ob+1gpmaVwbz8Qj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RkAs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19</w:t>
                        </w:r>
                      </w:p>
                    </w:txbxContent>
                  </v:textbox>
                </v:shape>
                <v:shape id="Text Box 433" o:spid="_x0000_s1143" type="#_x0000_t202" style="position:absolute;left:258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BmcYA&#10;AADcAAAADwAAAGRycy9kb3ducmV2LnhtbESPW2vCQBSE3wv+h+UIfasbFS+NriIFad8kXih9O80e&#10;k2D2bLq7jfHfu0Khj8PMfMMs152pRUvOV5YVDAcJCOLc6ooLBcfD9mUOwgdkjbVlUnAjD+tV72mJ&#10;qbZXzqjdh0JECPsUFZQhNKmUPi/JoB/Yhjh6Z+sMhihdIbXDa4SbWo6SZCoNVhwXSmzoraT8sv81&#10;CsbHdua/Txm6n3NmD1/Z+2inP5V67nebBYhAXfgP/7U/tILJ7BU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jBmc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4" o:spid="_x0000_s1144" type="#_x0000_t202" style="position:absolute;left:186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YI8MA&#10;AADcAAAADwAAAGRycy9kb3ducmV2LnhtbERPy2rCQBTdF/oPwy10Vye1+CB1EopQ2p1EU4q7a+aa&#10;hGbuxJlpjH/vLASXh/Ne5aPpxEDOt5YVvE4SEMSV1S3XCsrd58sShA/IGjvLpOBCHvLs8WGFqbZn&#10;LmjYhlrEEPYpKmhC6FMpfdWQQT+xPXHkjtYZDBG6WmqH5xhuOjlNkrk02HJsaLCndUPV3/bfKHgr&#10;h4U//BToTsfC7vbF13Sjf5V6fho/3kEEGsNdfHN/awWzZZwf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cYI8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5" o:spid="_x0000_s1145" type="#_x0000_t202" style="position:absolute;left:1148;top:1172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9uMUA&#10;AADcAAAADwAAAGRycy9kb3ducmV2LnhtbESPT2vCQBTE70K/w/IKvelGi3+IrlIKpd4kainentln&#10;Esy+TXe3MX57VxA8DjPzG2ax6kwtWnK+sqxgOEhAEOdWV1wo2O+++jMQPiBrrC2Tgit5WC1fegtM&#10;tb1wRu02FCJC2KeooAyhSaX0eUkG/cA2xNE7WWcwROkKqR1eItzUcpQkE2mw4rhQYkOfJeXn7b9R&#10;8L5vp/74k6H7O2V2d8i+Rxv9q9Tba/cxBxGoC8/wo73WCsazI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724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6" o:spid="_x0000_s1146" type="#_x0000_t202" style="position:absolute;left:1148;top:1244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jz8UA&#10;AADcAAAADwAAAGRycy9kb3ducmV2LnhtbESPT2vCQBTE7wW/w/KE3urGSKtEVxGh2FuJfxBvz+wz&#10;CWbfprvbmH77bqHgcZiZ3zCLVW8a0ZHztWUF41ECgriwuuZSwWH//jID4QOyxsYyKfghD6vl4GmB&#10;mbZ3zqnbhVJECPsMFVQhtJmUvqjIoB/Zljh6V+sMhihdKbXDe4SbRqZJ8iYN1hwXKmxpU1Fx230b&#10;BZNDN/WXY47u65rb/Tnfpp/6pNTzsF/PQQTqwyP83/7QCl5n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SPP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37" o:spid="_x0000_s1147" type="#_x0000_t202" style="position:absolute;left:1148;top:131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GVMQA&#10;AADcAAAADwAAAGRycy9kb3ducmV2LnhtbESPQWvCQBSE74X+h+UVvNVNFa1EVylCqTeJWoq3Z/aZ&#10;BLNv4+4a4793BaHHYWa+YWaLztSiJecrywo++gkI4tzqigsFu+33+wSED8gaa8uk4EYeFvPXlxmm&#10;2l45o3YTChEh7FNUUIbQpFL6vCSDvm8b4ugdrTMYonSF1A6vEW5qOUiSsTRYcVwosaFlSflpczEK&#10;hrv20x9+M3TnY2a3++xnsNZ/SvXeuq8piEBd+A8/2yutYDQZ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hlT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38" o:spid="_x0000_s1148" type="#_x0000_t202" style="position:absolute;left:1868;top:131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eIMUA&#10;AADcAAAADwAAAGRycy9kb3ducmV2LnhtbESPS2vDMBCE74X8B7GB3ho5zwYnSgiF0N6C86D0trU2&#10;tom1ciXVcf59FCj0OMzMN8xy3ZlatOR8ZVnBcJCAIM6trrhQcDxsX+YgfEDWWFsmBTfysF71npaY&#10;anvljNp9KESEsE9RQRlCk0rp85IM+oFtiKN3ts5giNIVUju8Rrip5ShJZtJgxXGhxIbeSsov+1+j&#10;YHxsX/33KUP3c87s4St7H+30p1LP/W6zABGoC//hv/aHVjCdT+B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B4g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39" o:spid="_x0000_s1149" type="#_x0000_t202" style="position:absolute;left:2588;top:13167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7u8UA&#10;AADcAAAADwAAAGRycy9kb3ducmV2LnhtbESPT2sCMRTE70K/Q3gFb5qtopWtWSmC2FtZtZTeXjdv&#10;/9DNy5qk6/bbG0HocZiZ3zDrzWBa0ZPzjWUFT9MEBHFhdcOVgtNxN1mB8AFZY2uZFPyRh032MFpj&#10;qu2Fc+oPoRIRwj5FBXUIXSqlL2oy6Ke2I45eaZ3BEKWrpHZ4iXDTylmSLKXBhuNCjR1tayp+Dr9G&#10;wfzUP/vvjxzduczt8Svfz971p1Ljx+H1BUSgIfyH7+03rWCxWsD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Lu7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>20</w:t>
                        </w:r>
                      </w:p>
                    </w:txbxContent>
                  </v:textbox>
                </v:shape>
                <v:shape id="Text Box 440" o:spid="_x0000_s1150" type="#_x0000_t202" style="position:absolute;left:330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lzMUA&#10;AADcAAAADwAAAGRycy9kb3ducmV2LnhtbESPT2vCQBTE74LfYXlCb7rRUivRVUQo7a3EP4i3Z/aZ&#10;BLNv4+42pt++Kwg9DjPzG2ax6kwtWnK+sqxgPEpAEOdWV1wo2O8+hjMQPiBrrC2Tgl/ysFr2ewtM&#10;tb1zRu02FCJC2KeooAyhSaX0eUkG/cg2xNG7WGcwROkKqR3eI9zUcpIkU2mw4rhQYkObkvLr9sco&#10;eN237/58yNDdLpndnbLPybc+KvUy6NZzEIG68B9+tr+0grfZF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iX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1" o:spid="_x0000_s1151" type="#_x0000_t202" style="position:absolute;left:402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AV8UA&#10;AADcAAAADwAAAGRycy9kb3ducmV2LnhtbESPT2sCMRTE70K/Q3gFb5qtYpWtWSkFsTdZtZTeXjdv&#10;/9DNyzZJ1/Xbm4LgcZiZ3zDrzWBa0ZPzjWUFT9MEBHFhdcOVgtNxO1mB8AFZY2uZFFzIwyZ7GK0x&#10;1fbMOfWHUIkIYZ+igjqELpXSFzUZ9FPbEUevtM5giNJVUjs8R7hp5SxJnqXBhuNCjR291VT8HP6M&#10;gvmpX/rvjxzdb5nb41e+m+31p1Ljx+H1BUSgIdzDt/a7VrBYLe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oBX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2" o:spid="_x0000_s1152" type="#_x0000_t202" style="position:absolute;left:474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UJcMA&#10;AADcAAAADwAAAGRycy9kb3ducmV2LnhtbERPy2rCQBTdF/oPwy10Vye1+CB1EopQ2p1EU4q7a+aa&#10;hGbuxJlpjH/vLASXh/Ne5aPpxEDOt5YVvE4SEMSV1S3XCsrd58sShA/IGjvLpOBCHvLs8WGFqbZn&#10;LmjYhlrEEPYpKmhC6FMpfdWQQT+xPXHkjtYZDBG6WmqH5xhuOjlNkrk02HJsaLCndUPV3/bfKHgr&#10;h4U//BToTsfC7vbF13Sjf5V6fho/3kEEGsNdfHN/awWzZVwb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EUJc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3" o:spid="_x0000_s1153" type="#_x0000_t202" style="position:absolute;left:546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xvsUA&#10;AADcAAAADwAAAGRycy9kb3ducmV2LnhtbESPT2vCQBTE74LfYXlCb7rR0qrRVaRQ2luJfxBvz+wz&#10;CWbfprvbmH77bkHwOMzMb5jlujO1aMn5yrKC8SgBQZxbXXGhYL97H85A+ICssbZMCn7Jw3rV7y0x&#10;1fbGGbXbUIgIYZ+igjKEJpXS5yUZ9CPbEEfvYp3BEKUrpHZ4i3BTy0mSvEqDFceFEht6Kym/bn+M&#10;gud9O/XnQ4bu+5LZ3Sn7mHzpo1JPg26zABGoC4/wvf2pFbzM5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bG+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4" o:spid="_x0000_s1154" type="#_x0000_t202" style="position:absolute;left:618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O/sMA&#10;AADcAAAADwAAAGRycy9kb3ducmV2LnhtbERPy2rCQBTdF/oPwy10VydN0WrqGIpQ2p3EB+Lumrkm&#10;oZk7cWYa4987C6HLw3nP88G0oifnG8sKXkcJCOLS6oYrBdvN18sUhA/IGlvLpOBKHvLF48McM20v&#10;XFC/DpWIIewzVFCH0GVS+rImg35kO+LInawzGCJ0ldQOLzHctDJNkok02HBsqLGjZU3l7/rPKHjb&#10;9u/+uCvQnU+F3RyK73Sl90o9Pw2fHyACDeFffHf/aAXjW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6O/s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5" o:spid="_x0000_s1155" type="#_x0000_t202" style="position:absolute;left:690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rZcUA&#10;AADcAAAADwAAAGRycy9kb3ducmV2LnhtbESPQWvCQBSE70L/w/IK3nSjpa2mrlKEorcSTRFvr9ln&#10;Epp9G3fXmP77bkHwOMzMN8xi1ZtGdOR8bVnBZJyAIC6srrlUkO8/RjMQPiBrbCyTgl/ysFo+DBaY&#10;anvljLpdKEWEsE9RQRVCm0rpi4oM+rFtiaN3ss5giNKVUju8Rrhp5DRJXqTBmuNChS2tKyp+dhej&#10;4CnvXv33V4bufMrs/phtpp/6oNTwsX9/AxGoD/fwrb3VCp7n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itl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6" o:spid="_x0000_s1156" type="#_x0000_t202" style="position:absolute;left:762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1EsUA&#10;AADcAAAADwAAAGRycy9kb3ducmV2LnhtbESPT2vCQBTE74V+h+UVequbplg1ukoplPYm8Q/i7Zl9&#10;JsHs23R3G+O37wqCx2FmfsPMFr1pREfO15YVvA4SEMSF1TWXCjbrr5cxCB+QNTaWScGFPCzmjw8z&#10;zLQ9c07dKpQiQthnqKAKoc2k9EVFBv3AtsTRO1pnMETpSqkdniPcNDJNkndpsOa4UGFLnxUVp9Wf&#10;UfC26Ub+sM3R/R5zu97n3+lS75R6fuo/piAC9eEevrV/tILhJIXr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LUS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7" o:spid="_x0000_s1157" type="#_x0000_t202" style="position:absolute;left:834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QicUA&#10;AADcAAAADwAAAGRycy9kb3ducmV2LnhtbESPQWvCQBSE74L/YXlCb7qpUttGV5FC0VuJppTentln&#10;Epp9G3e3Mf33bkHwOMzMN8xy3ZtGdOR8bVnB4yQBQVxYXXOpID+8j19A+ICssbFMCv7Iw3o1HCwx&#10;1fbCGXX7UIoIYZ+igiqENpXSFxUZ9BPbEkfvZJ3BEKUrpXZ4iXDTyGmSzKXBmuNChS29VVT87H+N&#10;glnePfvjZ4bufMrs4TvbTj/0l1IPo36zABGoD/fwrb3TCp5eZ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BCJ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48" o:spid="_x0000_s1158" type="#_x0000_t202" style="position:absolute;left:906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I/cUA&#10;AADcAAAADwAAAGRycy9kb3ducmV2LnhtbESPQWvCQBSE74L/YXlCb7rRVq3RVUpB2luJWkpvz+wz&#10;Cc2+TXfXmP77riB4HGbmG2a16UwtWnK+sqxgPEpAEOdWV1woOOy3w2cQPiBrrC2Tgj/ysFn3eytM&#10;tb1wRu0uFCJC2KeooAyhSaX0eUkG/cg2xNE7WWcwROkKqR1eItzUcpIkM2mw4rhQYkOvJeU/u7NR&#10;8Hho5/74maH7PWV2/529TT70l1IPg+5lCSJQF+7hW/tdK5gunu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Yj9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49" o:spid="_x0000_s1159" type="#_x0000_t202" style="position:absolute;left:978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tZsUA&#10;AADcAAAADwAAAGRycy9kb3ducmV2LnhtbESPQWvCQBSE7wX/w/KE3upGi61GV5FCqbcSTRFvz+wz&#10;CWbfxt1tjP++Wyj0OMzMN8xy3ZtGdOR8bVnBeJSAIC6srrlUkO/fn2YgfEDW2FgmBXfysF4NHpaY&#10;anvjjLpdKEWEsE9RQRVCm0rpi4oM+pFtiaN3ts5giNKVUju8Rbhp5CRJXqTBmuNChS29VVRcdt9G&#10;wXPevfrTV4bues7s/ph9TD71QanHYb9ZgAjUh//wX3urFUzn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S1m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50" o:spid="_x0000_s1160" type="#_x0000_t202" style="position:absolute;left:10508;top:1316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zEcUA&#10;AADcAAAADwAAAGRycy9kb3ducmV2LnhtbESPT2vCQBTE7wW/w/KE3upGS7WNriKC2JvEP5Tentln&#10;Esy+jbtrTL+9Wyj0OMzMb5jZojO1aMn5yrKC4SABQZxbXXGh4LBfv7yD8AFZY22ZFPyQh8W89zTD&#10;VNs7Z9TuQiEihH2KCsoQmlRKn5dk0A9sQxy9s3UGQ5SukNrhPcJNLUdJMpYGK44LJTa0Kim/7G5G&#10;weuhnfjTMUN3PWd2/51tRlv9pdRzv1tOQQTqwn/4r/2pFbx9jOH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7MR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1" o:spid="_x0000_s1161" type="#_x0000_t202" style="position:absolute;left:10508;top:1388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WisYA&#10;AADcAAAADwAAAGRycy9kb3ducmV2LnhtbESPW2vCQBSE3wv+h+UIfasbFS+NriIFad8kXih9O80e&#10;k2D2bLq7jfHfu0Khj8PMfMMs152pRUvOV5YVDAcJCOLc6ooLBcfD9mUOwgdkjbVlUnAjD+tV72mJ&#10;qbZXzqjdh0JECPsUFZQhNKmUPi/JoB/Yhjh6Z+sMhihdIbXDa4SbWo6SZCoNVhwXSmzoraT8sv81&#10;CsbHdua/Txm6n3NmD1/Z+2inP5V67nebBYhAXfgP/7U/tILJ6w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WisYAAADcAAAADwAAAAAAAAAAAAAAAACYAgAAZHJz&#10;L2Rvd25yZXYueG1sUEsFBgAAAAAEAAQA9QAAAIsDAAAAAA==&#10;">
                  <v:textbox inset=".5mm,.3mm,.5mm,.3mm">
                    <w:txbxContent>
                      <w:p w:rsidR="008D1184" w:rsidRDefault="008D1184" w:rsidP="008D1184">
                        <w:r>
                          <w:t>21</w:t>
                        </w:r>
                      </w:p>
                    </w:txbxContent>
                  </v:textbox>
                </v:shape>
                <v:shape id="Text Box 452" o:spid="_x0000_s1162" type="#_x0000_t202" style="position:absolute;left:1050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C+MMA&#10;AADcAAAADwAAAGRycy9kb3ducmV2LnhtbERPy2rCQBTdF/oPwy10VydN0WrqGIpQ2p3EB+Lumrkm&#10;oZk7cWYa4987C6HLw3nP88G0oifnG8sKXkcJCOLS6oYrBdvN18sUhA/IGlvLpOBKHvLF48McM20v&#10;XFC/DpWIIewzVFCH0GVS+rImg35kO+LInawzGCJ0ldQOLzHctDJNkok02HBsqLGjZU3l7/rPKHjb&#10;9u/+uCvQnU+F3RyK73Sl90o9Pw2fHyACDeFffHf/aAXjWVwb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C+MMAAADcAAAADwAAAAAAAAAAAAAAAACYAgAAZHJzL2Rv&#10;d25yZXYueG1sUEsFBgAAAAAEAAQA9QAAAIgDAAAAAA=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3" o:spid="_x0000_s1163" type="#_x0000_t202" style="position:absolute;left:978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nY8UA&#10;AADcAAAADwAAAGRycy9kb3ducmV2LnhtbESPT2vCQBTE7wW/w/KE3upGRa3RVaQg7U3iH0pvr9ln&#10;Esy+TXe3MX57Vyj0OMzMb5jlujO1aMn5yrKC4SABQZxbXXGh4HjYvryC8AFZY22ZFNzIw3rVe1pi&#10;qu2VM2r3oRARwj5FBWUITSqlz0sy6Ae2IY7e2TqDIUpXSO3wGuGmlqMkmUqDFceFEht6Kym/7H+N&#10;gvGxnfnvU4bu55zZw1f2PtrpT6We+91mASJQF/7Df+0PrWAyn8P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Cdj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4" o:spid="_x0000_s1164" type="#_x0000_t202" style="position:absolute;left:906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6BcIA&#10;AADcAAAADwAAAGRycy9kb3ducmV2LnhtbERPz2vCMBS+C/4P4Qm72XQdOKlGGcLYbqNakd3emmdb&#10;bF5qkrXdf78cBjt+fL+3+8l0YiDnW8sKHpMUBHFldcu1gvL0ulyD8AFZY2eZFPyQh/1uPttiru3I&#10;BQ3HUIsYwj5HBU0IfS6lrxoy6BPbE0fuap3BEKGrpXY4xnDTySxNV9Jgy7GhwZ4ODVW347dR8FQO&#10;z/7rXKC7Xwt7+izesg99UephMb1sQASawr/4z/2uFazS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XoF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55" o:spid="_x0000_s1165" type="#_x0000_t202" style="position:absolute;left:834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fnsQA&#10;AADcAAAADwAAAGRycy9kb3ducmV2LnhtbESPQWvCQBSE74X+h+UVvNWNClqimyAF0VuJWkpvz+wz&#10;CWbfprtrTP99tyB4HGbmG2aVD6YVPTnfWFYwGScgiEurG64UHA+b1zcQPiBrbC2Tgl/ykGfPTytM&#10;tb1xQf0+VCJC2KeooA6hS6X0ZU0G/dh2xNE7W2cwROkqqR3eIty0cpokc2mw4bhQY0fvNZWX/dUo&#10;mB37hT99Fuh+zoU9fBfb6Yf+Umr0MqyXIAIN4RG+t3dawTyZwP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9357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22</w:t>
                        </w:r>
                      </w:p>
                    </w:txbxContent>
                  </v:textbox>
                </v:shape>
                <v:shape id="Text Box 456" o:spid="_x0000_s1166" type="#_x0000_t202" style="position:absolute;left:762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B6cQA&#10;AADcAAAADwAAAGRycy9kb3ducmV2LnhtbESPT2vCQBTE7wW/w/IEb3VjBCupq4hQ2pvEP0hvr9ln&#10;Epp9G3e3MX57Vyh4HGbmN8xi1ZtGdOR8bVnBZJyAIC6srrlUcNh/vM5B+ICssbFMCm7kYbUcvCww&#10;0/bKOXW7UIoIYZ+hgiqENpPSFxUZ9GPbEkfvbJ3BEKUrpXZ4jXDTyDRJZtJgzXGhwpY2FRW/uz+j&#10;YHro3vzPMUd3Oed2/51/plt9Umo07NfvIAL14Rn+b39pBbMk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Qen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57" o:spid="_x0000_s1167" type="#_x0000_t202" style="position:absolute;left:690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kcsUA&#10;AADcAAAADwAAAGRycy9kb3ducmV2LnhtbESPQWvCQBSE70L/w/IK3symCrZEN0EKpd4kaim9PbPP&#10;JJh9m+5uY/z33ULB4zAz3zDrYjSdGMj51rKCpyQFQVxZ3XKt4Hh4m72A8AFZY2eZFNzIQ5E/TNaY&#10;aXvlkoZ9qEWEsM9QQRNCn0npq4YM+sT2xNE7W2cwROlqqR1eI9x0cp6mS2mw5bjQYE+vDVWX/Y9R&#10;sDgOz/70UaL7Ppf28FW+z3f6U6np47hZgQg0hnv4v73VCpbpA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+Ry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58" o:spid="_x0000_s1168" type="#_x0000_t202" style="position:absolute;left:618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8BsQA&#10;AADcAAAADwAAAGRycy9kb3ducmV2LnhtbESPQWvCQBSE74L/YXmCN92oxUp0FSmUeitRi3h7Zp9J&#10;MPs23V1j+u+7hYLHYWa+YVabztSiJecrywom4wQEcW51xYWC4+F9tADhA7LG2jIp+CEPm3W/t8JU&#10;2wdn1O5DISKEfYoKyhCaVEqfl2TQj21DHL2rdQZDlK6Q2uEjwk0tp0kylwYrjgslNvRWUn7b342C&#10;2bF99ZevDN33NbOHc/Yx/dQnpYaDbrsEEagLz/B/e6cVzJMX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fAb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23</w:t>
                        </w:r>
                      </w:p>
                    </w:txbxContent>
                  </v:textbox>
                </v:shape>
                <v:shape id="Text Box 459" o:spid="_x0000_s1169" type="#_x0000_t202" style="position:absolute;left:546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ZncQA&#10;AADcAAAADwAAAGRycy9kb3ducmV2LnhtbESPQWvCQBSE74L/YXmCN92o1Ep0FSmUeitRi3h7Zp9J&#10;MPs23V1j+u+7hYLHYWa+YVabztSiJecrywom4wQEcW51xYWC4+F9tADhA7LG2jIp+CEPm3W/t8JU&#10;2wdn1O5DISKEfYoKyhCaVEqfl2TQj21DHL2rdQZDlK6Q2uEjwk0tp0kylwYrjgslNvRWUn7b342C&#10;2bF99ZevDN33NbOHc/Yx/dQnpYaDbrsEEagLz/B/e6cVzJMX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2Z3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0" o:spid="_x0000_s1170" type="#_x0000_t202" style="position:absolute;left:474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H6sQA&#10;AADcAAAADwAAAGRycy9kb3ducmV2LnhtbESPT2vCQBTE74LfYXlCb7rRQiqpq4hQ2pvEP0hvr9ln&#10;Epp9G3e3MX57Vyh4HGbmN8xi1ZtGdOR8bVnBdJKAIC6srrlUcNh/jOcgfEDW2FgmBTfysFoOBwvM&#10;tL1yTt0ulCJC2GeooAqhzaT0RUUG/cS2xNE7W2cwROlKqR1eI9w0cpYkqTRYc1yosKVNRcXv7s8o&#10;eD10b/7nmKO7nHO7/84/Z1t9Uupl1K/fQQTqwzP83/7SCtIk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UR+r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61" o:spid="_x0000_s1171" type="#_x0000_t202" style="position:absolute;left:402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iccQA&#10;AADcAAAADwAAAGRycy9kb3ducmV2LnhtbESPT4vCMBTE7wt+h/AEb2uqCypdoyzC4t6k/kG8vW2e&#10;bdnmpZvEWr+9EQSPw8z8hpkvO1OLlpyvLCsYDRMQxLnVFRcK9rvv9xkIH5A11pZJwY08LBe9tzmm&#10;2l45o3YbChEh7FNUUIbQpFL6vCSDfmgb4uidrTMYonSF1A6vEW5qOU6SiTRYcVwosaFVSfnf9mIU&#10;fOzbqf89ZOj+z5ndnbL1eKOPSg363dcniEBdeIWf7R+tYJJM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4nH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/>
                    </w:txbxContent>
                  </v:textbox>
                </v:shape>
                <v:shape id="Text Box 462" o:spid="_x0000_s1172" type="#_x0000_t202" style="position:absolute;left:330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2A8IA&#10;AADcAAAADwAAAGRycy9kb3ducmV2LnhtbERPz2vCMBS+C/4P4Qm72XQdOKlGGcLYbqNakd3emmdb&#10;bF5qkrXdf78cBjt+fL+3+8l0YiDnW8sKHpMUBHFldcu1gvL0ulyD8AFZY2eZFPyQh/1uPttiru3I&#10;BQ3HUIsYwj5HBU0IfS6lrxoy6BPbE0fuap3BEKGrpXY4xnDTySxNV9Jgy7GhwZ4ODVW347dR8FQO&#10;z/7rXKC7Xwt7+izesg99UephMb1sQASawr/4z/2uFazS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3YDwgAAANwAAAAPAAAAAAAAAAAAAAAAAJgCAABkcnMvZG93&#10;bnJldi54bWxQSwUGAAAAAAQABAD1AAAAhwMAAAAA&#10;">
                  <v:textbox inset=".5mm,.3mm,.5mm,.3mm">
                    <w:txbxContent>
                      <w:p w:rsidR="008D1184" w:rsidRDefault="008D1184" w:rsidP="008D1184">
                        <w:r>
                          <w:t>24</w:t>
                        </w:r>
                      </w:p>
                    </w:txbxContent>
                  </v:textbox>
                </v:shape>
                <v:shape id="Text Box 463" o:spid="_x0000_s1173" type="#_x0000_t202" style="position:absolute;left:258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vTmMUA&#10;AADcAAAADwAAAGRycy9kb3ducmV2LnhtbESPT2vCQBTE74LfYXmCN92oYG3qKlIQvZX4h+LtmX0m&#10;odm36e4a02/fLRQ8DjPzG2a57kwtWnK+sqxgMk5AEOdWV1woOB23owUIH5A11pZJwQ95WK/6vSWm&#10;2j44o/YQChEh7FNUUIbQpFL6vCSDfmwb4ujdrDMYonSF1A4fEW5qOU2SuTRYcVwosaH3kvKvw90o&#10;mJ3aF389Z+i+b5k9XrLd9EN/KjUcdJs3EIG68Az/t/dawTx5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9OY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4" o:spid="_x0000_s1174" type="#_x0000_t202" style="position:absolute;left:186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js2MAA&#10;AADcAAAADwAAAGRycy9kb3ducmV2LnhtbERPTYvCMBC9C/6HMII3TVVwl2oUEZb1JlUX8TY2Y1ts&#10;JjWJtf77zWFhj4/3vVx3phYtOV9ZVjAZJyCIc6srLhScjl+jTxA+IGusLZOCN3lYr/q9Jabavjij&#10;9hAKEUPYp6igDKFJpfR5SQb92DbEkbtZZzBE6AqpHb5iuKnlNEnm0mDFsaHEhrYl5ffD0yiYndoP&#10;f/3J0D1umT1esu/pXp+VGg66zQJEoC78i//cO61gPonz45l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6js2MAAAADcAAAADwAAAAAAAAAAAAAAAACYAgAAZHJzL2Rvd25y&#10;ZXYueG1sUEsFBgAAAAAEAAQA9QAAAIU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5" o:spid="_x0000_s1175" type="#_x0000_t202" style="position:absolute;left:1148;top:1460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JQ8UA&#10;AADcAAAADwAAAGRycy9kb3ducmV2LnhtbESPS2vDMBCE74H+B7GF3hLZKaTBiRxKIKS34jwovW2s&#10;9YNaK0dSHfffV4VCjsPMfMOsN6PpxEDOt5YVpLMEBHFpdcu1gtNxN12C8AFZY2eZFPyQh03+MFlj&#10;pu2NCxoOoRYRwj5DBU0IfSalLxsy6Ge2J45eZZ3BEKWrpXZ4i3DTyXmSLKTBluNCgz1tGyq/Dt9G&#10;wfNpePGXc4HuWhX2+Fns5+/6Q6mnx/F1BSLQGO7h//abVrBI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ElD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6" o:spid="_x0000_s1176" type="#_x0000_t202" style="position:absolute;left:1148;top:1532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XNMUA&#10;AADcAAAADwAAAGRycy9kb3ducmV2LnhtbESPT2vCQBTE74LfYXlCb7oxBVuiGylCaW8StZTentmX&#10;PzT7Nu5uY/z23ULB4zAzv2E229F0YiDnW8sKlosEBHFpdcu1gtPxdf4MwgdkjZ1lUnAjD9t8Otlg&#10;pu2VCxoOoRYRwj5DBU0IfSalLxsy6Be2J45eZZ3BEKWrpXZ4jXDTyTRJVtJgy3GhwZ52DZXfhx+j&#10;4PE0PPnzR4HuUhX2+FW8pXv9qdTDbHxZgwg0hnv4v/2uFayW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tc0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7" o:spid="_x0000_s1177" type="#_x0000_t202" style="position:absolute;left:114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yr8QA&#10;AADcAAAADwAAAGRycy9kb3ducmV2LnhtbESPQWvCQBSE7wX/w/KE3upGBZXoKiJIeytRi3h7Zp9J&#10;MPs27m5j+u9dQehxmJlvmMWqM7VoyfnKsoLhIAFBnFtdcaHgsN9+zED4gKyxtkwK/sjDatl7W2Cq&#10;7Z0zanehEBHCPkUFZQhNKqXPSzLoB7Yhjt7FOoMhSldI7fAe4aaWoySZSIMVx4USG9qUlF93v0bB&#10;+NBO/fknQ3e7ZHZ/yj5H3/qo1Hu/W89BBOrCf/jV/tIKJsM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cq/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25</w:t>
                        </w:r>
                      </w:p>
                    </w:txbxContent>
                  </v:textbox>
                </v:shape>
                <v:shape id="Text Box 468" o:spid="_x0000_s1178" type="#_x0000_t202" style="position:absolute;left:186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q28UA&#10;AADcAAAADwAAAGRycy9kb3ducmV2LnhtbESPS2vDMBCE74H+B7GF3BI5D5LiWAmlUNpbcJJSettY&#10;6we1Vq6kOs6/jwqFHIeZ+YbJdoNpRU/ON5YVzKYJCOLC6oYrBafj6+QJhA/IGlvLpOBKHnbbh1GG&#10;qbYXzqk/hEpECPsUFdQhdKmUvqjJoJ/ajjh6pXUGQ5SuktrhJcJNK+dJspIGG44LNXb0UlPxffg1&#10;Chanfu3PHzm6nzK3x6/8bb7Xn0qNH4fnDYhAQ7iH/9vvWsFqtoS/M/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+rb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69" o:spid="_x0000_s1179" type="#_x0000_t202" style="position:absolute;left:258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PQMUA&#10;AADcAAAADwAAAGRycy9kb3ducmV2LnhtbESPT2sCMRTE70K/Q3gFb5pVUcu6UUqhtDdZtZTenpu3&#10;f+jmZZuk6/rtTaHgcZiZ3zDZbjCt6Mn5xrKC2TQBQVxY3XCl4HR8nTyB8AFZY2uZFFzJw277MMow&#10;1fbCOfWHUIkIYZ+igjqELpXSFzUZ9FPbEUevtM5giNJVUju8RLhp5TxJVtJgw3Ghxo5eaiq+D79G&#10;weLUr/35I0f3U+b2+JW/zff6U6nx4/C8ARFoCPfwf/tdK1jNlv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09A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0" o:spid="_x0000_s1180" type="#_x0000_t202" style="position:absolute;left:330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RN8UA&#10;AADcAAAADwAAAGRycy9kb3ducmV2LnhtbESPT2vCQBTE74LfYXlCb7rRQlqiGymC2FuJWkpvz+zL&#10;H5p9G3e3Mf323ULB4zAzv2E229F0YiDnW8sKlosEBHFpdcu1gvNpP38G4QOyxs4yKfghD9t8Otlg&#10;pu2NCxqOoRYRwj5DBU0IfSalLxsy6Be2J45eZZ3BEKWrpXZ4i3DTyVWSpNJgy3GhwZ52DZVfx2+j&#10;4PE8PPnLe4HuWhX29FkcVm/6Q6mH2fiyBhFoDPfwf/tVK0iX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dE3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1" o:spid="_x0000_s1181" type="#_x0000_t202" style="position:absolute;left:402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0rMQA&#10;AADcAAAADwAAAGRycy9kb3ducmV2LnhtbESPQWvCQBSE7wX/w/KE3upGBZXoKiIUvZWoRbw9s88k&#10;mH2b7q4x/fddQehxmJlvmMWqM7VoyfnKsoLhIAFBnFtdcaHgePj8mIHwAVljbZkU/JKH1bL3tsBU&#10;2wdn1O5DISKEfYoKyhCaVEqfl2TQD2xDHL2rdQZDlK6Q2uEjwk0tR0kykQYrjgslNrQpKb/t70bB&#10;+NhO/eU7Q/dzzezhnG1HX/qk1Hu/W89BBOrCf/jV3mkFk+EU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dKzEAAAA3AAAAA8AAAAAAAAAAAAAAAAAmAIAAGRycy9k&#10;b3ducmV2LnhtbFBLBQYAAAAABAAEAPUAAACJ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2" o:spid="_x0000_s1182" type="#_x0000_t202" style="position:absolute;left:474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g3sAA&#10;AADcAAAADwAAAGRycy9kb3ducmV2LnhtbERPTYvCMBC9C/6HMII3TVVwl2oUEZb1JlUX8TY2Y1ts&#10;JjWJtf77zWFhj4/3vVx3phYtOV9ZVjAZJyCIc6srLhScjl+jTxA+IGusLZOCN3lYr/q9Jabavjij&#10;9hAKEUPYp6igDKFJpfR5SQb92DbEkbtZZzBE6AqpHb5iuKnlNEnm0mDFsaHEhrYl5ffD0yiYndoP&#10;f/3J0D1umT1esu/pXp+VGg66zQJEoC78i//cO61gPolr45l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7g3sAAAADcAAAADwAAAAAAAAAAAAAAAACYAgAAZHJzL2Rvd25y&#10;ZXYueG1sUEsFBgAAAAAEAAQA9QAAAIUDAAAAAA=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3" o:spid="_x0000_s1183" type="#_x0000_t202" style="position:absolute;left:546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FRcUA&#10;AADcAAAADwAAAGRycy9kb3ducmV2LnhtbESPT2sCMRTE7wW/Q3hCbzWrBW3XjSJCqbeyaim9PTdv&#10;/+DmZU3iuv32TUHocZiZ3zDZejCt6Mn5xrKC6SQBQVxY3XCl4Hh4e3oB4QOyxtYyKfghD+vV6CHD&#10;VNsb59TvQyUihH2KCuoQulRKX9Rk0E9sRxy90jqDIUpXSe3wFuGmlbMkmUuDDceFGjva1lSc91ej&#10;4PnYL/zpM0d3KXN7+M7fZx/6S6nH8bBZggg0hP/wvb3TCubTV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kVFxQAAANwAAAAPAAAAAAAAAAAAAAAAAJgCAABkcnMv&#10;ZG93bnJldi54bWxQSwUGAAAAAAQABAD1AAAAigMAAAAA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4" o:spid="_x0000_s1184" type="#_x0000_t202" style="position:absolute;left:6188;top:160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ZcEA&#10;AADcAAAADwAAAGRycy9kb3ducmV2LnhtbERPz2vCMBS+C/4P4Qm7aWoHKp1RZDC2m1Qrsttb82zL&#10;mpcuyWr9781B8Pjx/V5vB9OKnpxvLCuYzxIQxKXVDVcKiuPHdAXCB2SNrWVScCMP2814tMZM2yvn&#10;1B9CJWII+wwV1CF0mZS+rMmgn9mOOHIX6wyGCF0ltcNrDDetTJNkIQ02HBtq7Oi9pvL38G8UvBb9&#10;0v+ccnR/l9wev/PPdK/PSr1Mht0biEBDeIof7i+tYJHG+fFMP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EJmXBAAAA3AAAAA8AAAAAAAAAAAAAAAAAmAIAAGRycy9kb3du&#10;cmV2LnhtbFBLBQYAAAAABAAEAPUAAACGAwAAAAA=&#10;">
                  <v:textbox inset=".5mm,.3mm,.5mm,.3mm">
                    <w:txbxContent>
                      <w:p w:rsidR="008D1184" w:rsidRDefault="008D1184" w:rsidP="008D1184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8D1184">
      <w:pPr>
        <w:rPr>
          <w:sz w:val="16"/>
        </w:rPr>
      </w:pPr>
    </w:p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lastRenderedPageBreak/>
        <w:t>Задание:</w:t>
      </w:r>
    </w:p>
    <w:p w:rsidR="00B06D05" w:rsidRDefault="00B06D05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8D1184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>1</w:t>
            </w:r>
            <w:proofErr w:type="gramStart"/>
            <w:r w:rsidRPr="00DB6EF0">
              <w:rPr>
                <w:rFonts w:ascii="Bookman Old Style" w:hAnsi="Bookman Old Style"/>
                <w:b/>
              </w:rPr>
              <w:t xml:space="preserve"> </w:t>
            </w:r>
            <w:r w:rsidRPr="00DB6EF0">
              <w:rPr>
                <w:rFonts w:ascii="Bookman Old Style" w:hAnsi="Bookman Old Style"/>
              </w:rPr>
              <w:t>Н</w:t>
            </w:r>
            <w:proofErr w:type="gramEnd"/>
            <w:r w:rsidRPr="00DB6EF0">
              <w:rPr>
                <w:rFonts w:ascii="Bookman Old Style" w:hAnsi="Bookman Old Style"/>
              </w:rPr>
              <w:t>а картинке - порода габбро под микроскопом. Чтобы изучить горную породу под микроскопом, нужно изготовить из нее…</w:t>
            </w:r>
          </w:p>
          <w:p w:rsidR="008D1184" w:rsidRPr="00DB6EF0" w:rsidRDefault="00B52833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17145</wp:posOffset>
                  </wp:positionV>
                  <wp:extent cx="1485900" cy="979170"/>
                  <wp:effectExtent l="0" t="0" r="0" b="0"/>
                  <wp:wrapSquare wrapText="bothSides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184" w:rsidRPr="00DB6EF0" w:rsidRDefault="008D1184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4927" w:type="dxa"/>
            <w:shd w:val="clear" w:color="auto" w:fill="auto"/>
          </w:tcPr>
          <w:p w:rsidR="008D1184" w:rsidRPr="00DB6EF0" w:rsidRDefault="00B52833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375285</wp:posOffset>
                  </wp:positionV>
                  <wp:extent cx="1410335" cy="876300"/>
                  <wp:effectExtent l="0" t="0" r="0" b="0"/>
                  <wp:wrapSquare wrapText="bothSides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D05" w:rsidRPr="00DB6EF0">
              <w:rPr>
                <w:rFonts w:ascii="Bookman Old Style" w:hAnsi="Bookman Old Style"/>
                <w:b/>
              </w:rPr>
              <w:t xml:space="preserve">13 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tbl>
            <w:tblPr>
              <w:tblpPr w:leftFromText="180" w:rightFromText="180" w:vertAnchor="text" w:horzAnchor="margin" w:tblpXSpec="center" w:tblpY="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98"/>
              <w:gridCol w:w="2541"/>
            </w:tblGrid>
            <w:tr w:rsidR="00B06D05" w:rsidRPr="00B06D05" w:rsidTr="00B06D05">
              <w:trPr>
                <w:cantSplit/>
              </w:trPr>
              <w:tc>
                <w:tcPr>
                  <w:tcW w:w="35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Шкала твердости минералов</w:t>
                  </w:r>
                </w:p>
              </w:tc>
            </w:tr>
            <w:tr w:rsidR="00B06D05" w:rsidRPr="00B06D05" w:rsidTr="00B06D05"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Cs/>
                    </w:rPr>
                  </w:pPr>
                  <w:r w:rsidRPr="00B06D05">
                    <w:rPr>
                      <w:rFonts w:ascii="Bookman Old Style" w:hAnsi="Bookman Old Style"/>
                      <w:bCs/>
                    </w:rPr>
                    <w:t>Кальцит</w:t>
                  </w:r>
                </w:p>
              </w:tc>
            </w:tr>
            <w:tr w:rsidR="00B06D05" w:rsidRPr="00B06D05" w:rsidTr="00B06D05"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 w:rsidRPr="00B06D05">
                    <w:rPr>
                      <w:rFonts w:ascii="Bookman Old Style" w:hAnsi="Bookman Old Style"/>
                      <w:b/>
                      <w:bCs/>
                    </w:rPr>
                    <w:t>?</w:t>
                  </w:r>
                </w:p>
              </w:tc>
            </w:tr>
            <w:tr w:rsidR="00B06D05" w:rsidRPr="00B06D05" w:rsidTr="00B06D05"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6D05" w:rsidRPr="00B06D05" w:rsidRDefault="00B06D05" w:rsidP="00B06D05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 w:rsidRPr="00B06D05">
                    <w:rPr>
                      <w:rFonts w:ascii="Bookman Old Style" w:hAnsi="Bookman Old Style"/>
                    </w:rPr>
                    <w:t>Апатит</w:t>
                  </w:r>
                </w:p>
              </w:tc>
            </w:tr>
          </w:tbl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</w:p>
          <w:p w:rsidR="00B06D05" w:rsidRPr="00DB6EF0" w:rsidRDefault="00DB6EF0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>2</w:t>
            </w:r>
          </w:p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</w:p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</w:p>
          <w:p w:rsidR="008D1184" w:rsidRPr="00DB6EF0" w:rsidRDefault="008D1184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14 </w:t>
            </w:r>
            <w:r w:rsidRPr="00DB6EF0">
              <w:rPr>
                <w:rFonts w:ascii="Bookman Old Style" w:hAnsi="Bookman Old Style"/>
              </w:rPr>
              <w:t>Розовый турмалин</w:t>
            </w:r>
          </w:p>
          <w:p w:rsidR="00DB6EF0" w:rsidRPr="00DB6EF0" w:rsidRDefault="00DB6EF0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52833" w:rsidP="00DB6EF0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142875</wp:posOffset>
                      </wp:positionV>
                      <wp:extent cx="279400" cy="270510"/>
                      <wp:effectExtent l="0" t="0" r="0" b="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6EF0" w:rsidRDefault="00DB6EF0" w:rsidP="00DB6EF0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185" type="#_x0000_t202" style="position:absolute;left:0;text-align:left;margin-left:156.75pt;margin-top:11.25pt;width:22pt;height:2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" filled="f" stroked="f">
                      <v:textbox>
                        <w:txbxContent>
                          <w:p w:rsidR="00DB6EF0" w:rsidRDefault="00DB6EF0" w:rsidP="00DB6EF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142875</wp:posOffset>
                      </wp:positionV>
                      <wp:extent cx="279400" cy="270510"/>
                      <wp:effectExtent l="0" t="0" r="0" b="0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6EF0" w:rsidRDefault="00DB6EF0" w:rsidP="00DB6EF0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6" type="#_x0000_t202" style="position:absolute;left:0;text-align:left;margin-left:89.15pt;margin-top:11.25pt;width:22pt;height:2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" filled="f" stroked="f">
                      <v:textbox>
                        <w:txbxContent>
                          <w:p w:rsidR="00DB6EF0" w:rsidRDefault="00DB6EF0" w:rsidP="00DB6EF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D05" w:rsidRPr="00DB6EF0">
              <w:rPr>
                <w:rFonts w:ascii="Bookman Old Style" w:hAnsi="Bookman Old Style"/>
                <w:b/>
              </w:rPr>
              <w:t xml:space="preserve">3 </w:t>
            </w:r>
            <w:r w:rsidR="00DB6EF0" w:rsidRPr="00DB6EF0">
              <w:rPr>
                <w:rFonts w:ascii="Bookman Old Style" w:eastAsia="Times New Roman" w:hAnsi="Bookman Old Style"/>
                <w:lang w:eastAsia="ru-RU"/>
              </w:rPr>
              <w:object w:dxaOrig="3615" w:dyaOrig="1335">
                <v:shape id="_x0000_i1025" type="#_x0000_t75" style="width:162.75pt;height:60pt" o:ole="">
                  <v:imagedata r:id="rId19" o:title=""/>
                </v:shape>
                <o:OLEObject Type="Embed" ProgID="CorelDraw.Graphic.10" ShapeID="_x0000_i1025" DrawAspect="Content" ObjectID="_1534333562" r:id="rId20"/>
              </w:objec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15 </w:t>
            </w:r>
            <w:r w:rsidRPr="00DB6EF0">
              <w:rPr>
                <w:rFonts w:ascii="Bookman Old Style" w:hAnsi="Bookman Old Style"/>
              </w:rPr>
              <w:t>Металл, добываемый из ильменита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4 </w:t>
            </w:r>
            <w:r w:rsidRPr="00DB6EF0">
              <w:rPr>
                <w:rFonts w:ascii="Bookman Old Style" w:hAnsi="Bookman Old Style"/>
              </w:rPr>
              <w:t>Геологический процесс, в результате которого размывается берег.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21B6C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pict>
                <v:shape id="_x0000_s1527" type="#_x0000_t75" style="position:absolute;left:0;text-align:left;margin-left:90.05pt;margin-top:14.3pt;width:114.9pt;height:42.65pt;z-index:251659776;mso-position-horizontal-relative:text;mso-position-vertical-relative:text">
                  <v:imagedata r:id="rId21" o:title=""/>
                  <w10:wrap type="square"/>
                </v:shape>
                <o:OLEObject Type="Embed" ProgID="Photoshop.Image.6" ShapeID="_x0000_s1527" DrawAspect="Content" ObjectID="_1534333564" r:id="rId22">
                  <o:FieldCodes>\s</o:FieldCodes>
                </o:OLEObject>
              </w:pict>
            </w:r>
            <w:r w:rsidR="00B06D05" w:rsidRPr="00DB6EF0">
              <w:rPr>
                <w:rFonts w:ascii="Bookman Old Style" w:hAnsi="Bookman Old Style"/>
                <w:b/>
              </w:rPr>
              <w:t xml:space="preserve">16 </w:t>
            </w:r>
            <w:r w:rsidR="00B06D05" w:rsidRPr="00DB6EF0">
              <w:rPr>
                <w:rFonts w:ascii="Bookman Old Style" w:hAnsi="Bookman Old Style"/>
              </w:rPr>
              <w:t xml:space="preserve">Разрыв </w:t>
            </w:r>
            <w:proofErr w:type="spellStart"/>
            <w:r w:rsidR="00B06D05" w:rsidRPr="00DB6EF0">
              <w:rPr>
                <w:rFonts w:ascii="Bookman Old Style" w:hAnsi="Bookman Old Style"/>
              </w:rPr>
              <w:t>взбросового</w:t>
            </w:r>
            <w:proofErr w:type="spellEnd"/>
            <w:r w:rsidR="00B06D05" w:rsidRPr="00DB6EF0">
              <w:rPr>
                <w:rFonts w:ascii="Bookman Old Style" w:hAnsi="Bookman Old Style"/>
              </w:rPr>
              <w:t xml:space="preserve"> характера с </w:t>
            </w:r>
            <w:proofErr w:type="gramStart"/>
            <w:r w:rsidR="00B06D05" w:rsidRPr="00DB6EF0">
              <w:rPr>
                <w:rFonts w:ascii="Bookman Old Style" w:hAnsi="Bookman Old Style"/>
              </w:rPr>
              <w:t>пологим</w:t>
            </w:r>
            <w:proofErr w:type="gramEnd"/>
            <w:r w:rsidR="00B06D05" w:rsidRPr="00DB6EF0">
              <w:rPr>
                <w:rFonts w:ascii="Bookman Old Style" w:hAnsi="Bookman Old Style"/>
              </w:rPr>
              <w:t xml:space="preserve"> </w:t>
            </w:r>
            <w:proofErr w:type="spellStart"/>
            <w:r w:rsidR="00B06D05" w:rsidRPr="00DB6EF0">
              <w:rPr>
                <w:rFonts w:ascii="Bookman Old Style" w:hAnsi="Bookman Old Style"/>
              </w:rPr>
              <w:t>сместителем</w:t>
            </w:r>
            <w:proofErr w:type="spellEnd"/>
            <w:r w:rsidR="00B06D05" w:rsidRPr="00DB6EF0">
              <w:rPr>
                <w:rFonts w:ascii="Bookman Old Style" w:hAnsi="Bookman Old Style"/>
              </w:rPr>
              <w:t>.</w:t>
            </w:r>
          </w:p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5 </w:t>
            </w:r>
            <w:r w:rsidRPr="00DB6EF0">
              <w:rPr>
                <w:rFonts w:ascii="Bookman Old Style" w:hAnsi="Bookman Old Style"/>
              </w:rPr>
              <w:t>Кислота, улучшающая рост растений, которую добывают из минерала, образовавшегося из смолы деревьев.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17 </w:t>
            </w:r>
            <w:r w:rsidRPr="00DB6EF0">
              <w:rPr>
                <w:rFonts w:ascii="Bookman Old Style" w:hAnsi="Bookman Old Style"/>
              </w:rPr>
              <w:t>Геофизический метод поисков полезных ископаемых, основанный на измерении силы тяжести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6 </w:t>
            </w:r>
            <w:r w:rsidRPr="00DB6EF0">
              <w:rPr>
                <w:rFonts w:ascii="Bookman Old Style" w:hAnsi="Bookman Old Style"/>
              </w:rPr>
              <w:t>Древнерусское название рубина, реже сапфира.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18 </w:t>
            </w:r>
            <w:r w:rsidRPr="00DB6EF0">
              <w:rPr>
                <w:rFonts w:ascii="Bookman Old Style" w:hAnsi="Bookman Old Style"/>
              </w:rPr>
              <w:t xml:space="preserve">Первый в истории Земли </w:t>
            </w:r>
            <w:proofErr w:type="spellStart"/>
            <w:r w:rsidRPr="00DB6EF0">
              <w:rPr>
                <w:rFonts w:ascii="Bookman Old Style" w:hAnsi="Bookman Old Style"/>
              </w:rPr>
              <w:t>рифостроитель</w:t>
            </w:r>
            <w:proofErr w:type="spellEnd"/>
            <w:r w:rsidRPr="00DB6EF0">
              <w:rPr>
                <w:rFonts w:ascii="Bookman Old Style" w:hAnsi="Bookman Old Style"/>
              </w:rPr>
              <w:t>, кембрий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>7</w:t>
            </w:r>
            <w:proofErr w:type="gramStart"/>
            <w:r w:rsidRPr="00DB6EF0">
              <w:rPr>
                <w:rFonts w:ascii="Bookman Old Style" w:hAnsi="Bookman Old Style"/>
                <w:b/>
              </w:rPr>
              <w:t xml:space="preserve"> </w:t>
            </w:r>
            <w:r w:rsidRPr="00DB6EF0">
              <w:rPr>
                <w:rFonts w:ascii="Bookman Old Style" w:hAnsi="Bookman Old Style"/>
              </w:rPr>
              <w:t>С</w:t>
            </w:r>
            <w:proofErr w:type="gramEnd"/>
            <w:r w:rsidRPr="00DB6EF0">
              <w:rPr>
                <w:rFonts w:ascii="Bookman Old Style" w:hAnsi="Bookman Old Style"/>
              </w:rPr>
              <w:t>амый мягкий минерал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B06D05">
            <w:pPr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19 </w:t>
            </w:r>
            <w:r w:rsidRPr="00DB6EF0">
              <w:rPr>
                <w:rFonts w:ascii="Bookman Old Style" w:hAnsi="Bookman Old Style"/>
              </w:rPr>
              <w:t xml:space="preserve"> Месторождение киновари, Испания</w:t>
            </w:r>
          </w:p>
        </w:tc>
      </w:tr>
      <w:tr w:rsidR="008D1184" w:rsidRPr="00DB6EF0" w:rsidTr="00DB6EF0">
        <w:tc>
          <w:tcPr>
            <w:tcW w:w="4927" w:type="dxa"/>
            <w:shd w:val="clear" w:color="auto" w:fill="auto"/>
          </w:tcPr>
          <w:p w:rsidR="008D1184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8 </w:t>
            </w:r>
            <w:r w:rsidRPr="00DB6EF0">
              <w:rPr>
                <w:rFonts w:ascii="Bookman Old Style" w:hAnsi="Bookman Old Style"/>
              </w:rPr>
              <w:t>Горная порода, с которой связаны месторождения алмаза</w:t>
            </w:r>
          </w:p>
        </w:tc>
        <w:tc>
          <w:tcPr>
            <w:tcW w:w="4927" w:type="dxa"/>
            <w:shd w:val="clear" w:color="auto" w:fill="auto"/>
          </w:tcPr>
          <w:p w:rsidR="008D1184" w:rsidRPr="00DB6EF0" w:rsidRDefault="00B06D05" w:rsidP="00B06D05">
            <w:pPr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20 </w:t>
            </w:r>
            <w:r w:rsidRPr="00DB6EF0">
              <w:rPr>
                <w:rFonts w:ascii="Bookman Old Style" w:hAnsi="Bookman Old Style"/>
              </w:rPr>
              <w:t>Предприятие по добыче нефти</w:t>
            </w:r>
          </w:p>
        </w:tc>
      </w:tr>
      <w:tr w:rsidR="00B06D05" w:rsidRPr="00DB6EF0" w:rsidTr="00DB6EF0"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9 </w:t>
            </w:r>
            <w:r w:rsidRPr="00DB6EF0">
              <w:rPr>
                <w:rFonts w:ascii="Bookman Old Style" w:hAnsi="Bookman Old Style"/>
              </w:rPr>
              <w:t>Специалист по измерению местности и разбивке участков.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21 </w:t>
            </w:r>
            <w:proofErr w:type="spellStart"/>
            <w:r w:rsidRPr="00DB6EF0">
              <w:rPr>
                <w:rFonts w:ascii="Bookman Old Style" w:hAnsi="Bookman Old Style"/>
              </w:rPr>
              <w:t>Криноидея</w:t>
            </w:r>
            <w:proofErr w:type="spellEnd"/>
            <w:r w:rsidRPr="00DB6EF0">
              <w:rPr>
                <w:rFonts w:ascii="Bookman Old Style" w:hAnsi="Bookman Old Style"/>
              </w:rPr>
              <w:t>, она же – морская…</w:t>
            </w:r>
          </w:p>
        </w:tc>
      </w:tr>
      <w:tr w:rsidR="00B06D05" w:rsidRPr="00DB6EF0" w:rsidTr="00DB6EF0">
        <w:trPr>
          <w:trHeight w:val="1631"/>
        </w:trPr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10 </w:t>
            </w:r>
            <w:r w:rsidRPr="00DB6EF0">
              <w:rPr>
                <w:rFonts w:ascii="Bookman Old Style" w:hAnsi="Bookman Old Style"/>
              </w:rPr>
              <w:t>Этап явной жизни, охватывающий палеозой, мезозой и кайнозой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B52833" w:rsidP="00B06D0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30480</wp:posOffset>
                      </wp:positionV>
                      <wp:extent cx="800100" cy="571500"/>
                      <wp:effectExtent l="10160" t="11430" r="8890" b="7620"/>
                      <wp:wrapNone/>
                      <wp:docPr id="7" name="Text Box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D05" w:rsidRDefault="00B06D05" w:rsidP="00B06D05">
                                  <w:pPr>
                                    <w:rPr>
                                      <w:sz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4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sz w:val="44"/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sz w:val="44"/>
                                      <w:lang w:val="en-US"/>
                                    </w:rPr>
                                    <w:t>fm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4" o:spid="_x0000_s1187" type="#_x0000_t202" style="position:absolute;margin-left:81.05pt;margin-top:2.4pt;width:63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" fillcolor="#f93">
                      <v:textbox>
                        <w:txbxContent>
                          <w:p w:rsidR="00B06D05" w:rsidRDefault="00B06D05" w:rsidP="00B06D05">
                            <w:pPr>
                              <w:rPr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sz w:val="4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4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44"/>
                                <w:lang w:val="en-US"/>
                              </w:rPr>
                              <w:t>fm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D05" w:rsidRPr="00DB6EF0">
              <w:rPr>
                <w:rFonts w:ascii="Bookman Old Style" w:hAnsi="Bookman Old Style"/>
                <w:b/>
              </w:rPr>
              <w:t xml:space="preserve">22 </w:t>
            </w:r>
          </w:p>
          <w:p w:rsidR="00B06D05" w:rsidRPr="00DB6EF0" w:rsidRDefault="00B52833" w:rsidP="00B06D0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85090</wp:posOffset>
                      </wp:positionV>
                      <wp:extent cx="213360" cy="354965"/>
                      <wp:effectExtent l="53975" t="37465" r="8890" b="7620"/>
                      <wp:wrapNone/>
                      <wp:docPr id="6" name="Line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3360" cy="3549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0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25pt,6.7pt" to="144.0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115570</wp:posOffset>
                      </wp:positionV>
                      <wp:extent cx="0" cy="372110"/>
                      <wp:effectExtent l="56515" t="20320" r="57785" b="7620"/>
                      <wp:wrapNone/>
                      <wp:docPr id="5" name="Lin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372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9" o:spid="_x0000_s1026" style="position:absolute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pt,9.1pt" to="104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85725</wp:posOffset>
                      </wp:positionV>
                      <wp:extent cx="342900" cy="342900"/>
                      <wp:effectExtent l="10160" t="47625" r="46990" b="9525"/>
                      <wp:wrapNone/>
                      <wp:docPr id="4" name="Lin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8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05pt,6.75pt" to="90.0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</w:p>
          <w:p w:rsidR="00B06D05" w:rsidRPr="00DB6EF0" w:rsidRDefault="00B52833" w:rsidP="00B06D05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112395</wp:posOffset>
                      </wp:positionV>
                      <wp:extent cx="571500" cy="459105"/>
                      <wp:effectExtent l="0" t="0" r="1905" b="0"/>
                      <wp:wrapNone/>
                      <wp:docPr id="3" name="Text Box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6D05" w:rsidRDefault="00B06D05" w:rsidP="00B06D0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 ?</w:t>
                                  </w:r>
                                </w:p>
                                <w:p w:rsidR="00B06D05" w:rsidRDefault="00B06D05" w:rsidP="00B06D05">
                                  <w:r>
                                    <w:rPr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t>век</w:t>
                                  </w:r>
                                  <w:proofErr w:type="gramEnd"/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7" o:spid="_x0000_s1188" type="#_x0000_t202" style="position:absolute;margin-left:134.85pt;margin-top:8.85pt;width:45pt;height:36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Jg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" filled="f" stroked="f">
                      <v:textbox>
                        <w:txbxContent>
                          <w:p w:rsidR="00B06D05" w:rsidRDefault="00B06D05" w:rsidP="00B06D0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?</w:t>
                            </w:r>
                          </w:p>
                          <w:p w:rsidR="00B06D05" w:rsidRDefault="00B06D05" w:rsidP="00B06D05"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век)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123825</wp:posOffset>
                      </wp:positionV>
                      <wp:extent cx="685800" cy="459105"/>
                      <wp:effectExtent l="0" t="0" r="635" b="0"/>
                      <wp:wrapNone/>
                      <wp:docPr id="2" name="Text Box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59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6D05" w:rsidRDefault="00B06D05" w:rsidP="00B06D05">
                                  <w:r>
                                    <w:t>Отдел</w:t>
                                  </w:r>
                                </w:p>
                                <w:p w:rsidR="00B06D05" w:rsidRDefault="00B06D05" w:rsidP="00B06D05">
                                  <w:r>
                                    <w:t>(эпоха)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6" o:spid="_x0000_s1189" type="#_x0000_t202" style="position:absolute;margin-left:76.45pt;margin-top:9.75pt;width:54pt;height:36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XQuw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" filled="f" stroked="f">
                      <v:textbox>
                        <w:txbxContent>
                          <w:p w:rsidR="00B06D05" w:rsidRDefault="00B06D05" w:rsidP="00B06D05">
                            <w:r>
                              <w:t>Отдел</w:t>
                            </w:r>
                          </w:p>
                          <w:p w:rsidR="00B06D05" w:rsidRDefault="00B06D05" w:rsidP="00B06D05">
                            <w:r>
                              <w:t>(эпоха)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34925</wp:posOffset>
                      </wp:positionV>
                      <wp:extent cx="685800" cy="380365"/>
                      <wp:effectExtent l="0" t="0" r="635" b="3810"/>
                      <wp:wrapNone/>
                      <wp:docPr id="1" name="Text Box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6D05" w:rsidRDefault="00B06D05" w:rsidP="00B06D05">
                                  <w:r>
                                    <w:t>Система</w:t>
                                  </w:r>
                                </w:p>
                                <w:p w:rsidR="00B06D05" w:rsidRDefault="00B06D05" w:rsidP="00B06D05">
                                  <w:r>
                                    <w:t>(период)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5" o:spid="_x0000_s1190" type="#_x0000_t202" style="position:absolute;margin-left:22.45pt;margin-top:2.75pt;width:54pt;height:2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c8uwIAAMM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" filled="f" stroked="f">
                      <v:textbox>
                        <w:txbxContent>
                          <w:p w:rsidR="00B06D05" w:rsidRDefault="00B06D05" w:rsidP="00B06D05">
                            <w:r>
                              <w:t>Система</w:t>
                            </w:r>
                          </w:p>
                          <w:p w:rsidR="00B06D05" w:rsidRDefault="00B06D05" w:rsidP="00B06D05">
                            <w:r>
                              <w:t>(период)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B06D05" w:rsidRPr="00DB6EF0" w:rsidTr="00DB6EF0">
        <w:trPr>
          <w:trHeight w:val="2691"/>
        </w:trPr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11 </w:t>
            </w:r>
            <w:r w:rsidRPr="00DB6EF0">
              <w:rPr>
                <w:rFonts w:ascii="Bookman Old Style" w:hAnsi="Bookman Old Style"/>
              </w:rPr>
              <w:t>. Национальный па</w:t>
            </w:r>
            <w:proofErr w:type="gramStart"/>
            <w:r w:rsidRPr="00DB6EF0">
              <w:rPr>
                <w:rFonts w:ascii="Bookman Old Style" w:hAnsi="Bookman Old Style"/>
              </w:rPr>
              <w:t>рк в СШ</w:t>
            </w:r>
            <w:proofErr w:type="gramEnd"/>
            <w:r w:rsidRPr="00DB6EF0">
              <w:rPr>
                <w:rFonts w:ascii="Bookman Old Style" w:hAnsi="Bookman Old Style"/>
              </w:rPr>
              <w:t>А, в котором можно наблюдать за этим геологическим явлением.</w:t>
            </w:r>
          </w:p>
          <w:p w:rsidR="00B06D05" w:rsidRPr="00DB6EF0" w:rsidRDefault="00B52833" w:rsidP="00DB6EF0">
            <w:pPr>
              <w:spacing w:after="0" w:line="240" w:lineRule="auto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28575</wp:posOffset>
                  </wp:positionV>
                  <wp:extent cx="1251585" cy="905510"/>
                  <wp:effectExtent l="0" t="0" r="5715" b="8890"/>
                  <wp:wrapSquare wrapText="bothSides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90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B21B6C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</w:rPr>
              <w:pict>
                <v:shape id="_x0000_s1535" type="#_x0000_t75" style="position:absolute;left:0;text-align:left;margin-left:81.05pt;margin-top:7.65pt;width:112.5pt;height:105.6pt;z-index:251667968;mso-position-horizontal-relative:text;mso-position-vertical-relative:text">
                  <v:imagedata r:id="rId24" o:title="" gain="109227f" blacklevel="-13107f"/>
                  <w10:wrap type="square"/>
                </v:shape>
                <o:OLEObject Type="Embed" ProgID="PBrush" ShapeID="_x0000_s1535" DrawAspect="Content" ObjectID="_1534333565" r:id="rId25"/>
              </w:pict>
            </w:r>
            <w:r w:rsidR="00DB6EF0" w:rsidRPr="00DB6EF0">
              <w:rPr>
                <w:rFonts w:ascii="Bookman Old Style" w:hAnsi="Bookman Old Style"/>
                <w:b/>
              </w:rPr>
              <w:t>23</w:t>
            </w:r>
          </w:p>
        </w:tc>
      </w:tr>
      <w:tr w:rsidR="00B06D05" w:rsidRPr="00DB6EF0" w:rsidTr="00DB6EF0">
        <w:trPr>
          <w:trHeight w:val="698"/>
        </w:trPr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lastRenderedPageBreak/>
              <w:t xml:space="preserve">12 </w:t>
            </w:r>
            <w:r w:rsidRPr="00DB6EF0">
              <w:rPr>
                <w:rFonts w:ascii="Bookman Old Style" w:hAnsi="Bookman Old Style"/>
              </w:rPr>
              <w:t>Сплошная зернистая корундовая порода</w:t>
            </w:r>
          </w:p>
        </w:tc>
        <w:tc>
          <w:tcPr>
            <w:tcW w:w="4927" w:type="dxa"/>
            <w:shd w:val="clear" w:color="auto" w:fill="auto"/>
          </w:tcPr>
          <w:p w:rsidR="00B06D05" w:rsidRPr="00DB6EF0" w:rsidRDefault="00DB6EF0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  <w:r w:rsidRPr="00DB6EF0">
              <w:rPr>
                <w:rFonts w:ascii="Bookman Old Style" w:hAnsi="Bookman Old Style"/>
                <w:b/>
              </w:rPr>
              <w:t xml:space="preserve">24 </w:t>
            </w:r>
            <w:r w:rsidRPr="00DB6EF0">
              <w:rPr>
                <w:rFonts w:ascii="Bookman Old Style" w:hAnsi="Bookman Old Style"/>
              </w:rPr>
              <w:t>Интрузивная основная порода, состоящая из пироксена (50%) и плагиоклаза (50%)</w:t>
            </w:r>
          </w:p>
        </w:tc>
      </w:tr>
      <w:tr w:rsidR="00B06D05" w:rsidRPr="00DB6EF0" w:rsidTr="00DB6EF0"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4927" w:type="dxa"/>
            <w:shd w:val="clear" w:color="auto" w:fill="auto"/>
          </w:tcPr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 w:rsidRPr="00DB6EF0">
              <w:rPr>
                <w:rFonts w:ascii="Bookman Old Style" w:hAnsi="Bookman Old Style"/>
                <w:b/>
              </w:rPr>
              <w:t xml:space="preserve">25 </w:t>
            </w:r>
            <w:r w:rsidRPr="00DB6EF0">
              <w:rPr>
                <w:rFonts w:ascii="Bookman Old Style" w:hAnsi="Bookman Old Style"/>
              </w:rPr>
              <w:t>Обвал под действием силы гравитации.</w:t>
            </w:r>
          </w:p>
          <w:p w:rsidR="00B06D05" w:rsidRPr="00DB6EF0" w:rsidRDefault="00B52833" w:rsidP="00DB6EF0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10795</wp:posOffset>
                  </wp:positionV>
                  <wp:extent cx="1152525" cy="1883410"/>
                  <wp:effectExtent l="0" t="0" r="9525" b="2540"/>
                  <wp:wrapSquare wrapText="bothSides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8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D05" w:rsidRPr="00DB6EF0" w:rsidRDefault="00B06D05" w:rsidP="00DB6EF0">
            <w:pPr>
              <w:spacing w:after="0" w:line="240" w:lineRule="auto"/>
              <w:jc w:val="both"/>
              <w:rPr>
                <w:rFonts w:ascii="Bookman Old Style" w:hAnsi="Bookman Old Style"/>
                <w:b/>
              </w:rPr>
            </w:pPr>
          </w:p>
        </w:tc>
      </w:tr>
    </w:tbl>
    <w:p w:rsidR="008D1184" w:rsidRDefault="008D1184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E55660" w:rsidRDefault="00E55660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E55660" w:rsidRDefault="00E55660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E55660" w:rsidRDefault="00E55660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  <w:proofErr w:type="gramStart"/>
      <w:r>
        <w:rPr>
          <w:rFonts w:ascii="Bookman Old Style" w:hAnsi="Bookman Old Style"/>
          <w:b/>
          <w:sz w:val="28"/>
        </w:rPr>
        <w:t xml:space="preserve">1 – шлиф, 2 – </w:t>
      </w:r>
      <w:proofErr w:type="spellStart"/>
      <w:r>
        <w:rPr>
          <w:rFonts w:ascii="Bookman Old Style" w:hAnsi="Bookman Old Style"/>
          <w:b/>
          <w:sz w:val="28"/>
        </w:rPr>
        <w:t>флюарит</w:t>
      </w:r>
      <w:proofErr w:type="spellEnd"/>
      <w:r>
        <w:rPr>
          <w:rFonts w:ascii="Bookman Old Style" w:hAnsi="Bookman Old Style"/>
          <w:b/>
          <w:sz w:val="28"/>
        </w:rPr>
        <w:t>, 3  -</w:t>
      </w:r>
      <w:proofErr w:type="spellStart"/>
      <w:r>
        <w:rPr>
          <w:rFonts w:ascii="Bookman Old Style" w:hAnsi="Bookman Old Style"/>
          <w:b/>
          <w:sz w:val="28"/>
        </w:rPr>
        <w:t>терасса</w:t>
      </w:r>
      <w:proofErr w:type="spellEnd"/>
      <w:r>
        <w:rPr>
          <w:rFonts w:ascii="Bookman Old Style" w:hAnsi="Bookman Old Style"/>
          <w:b/>
          <w:sz w:val="28"/>
        </w:rPr>
        <w:t xml:space="preserve">, 4 – абразия, 5 – янтарная, 6 –яхонт, 7 – тальк, 8 – кимберлит, 9 – топограф, 10 – </w:t>
      </w:r>
      <w:proofErr w:type="spellStart"/>
      <w:r>
        <w:rPr>
          <w:rFonts w:ascii="Bookman Old Style" w:hAnsi="Bookman Old Style"/>
          <w:b/>
          <w:sz w:val="28"/>
        </w:rPr>
        <w:t>фанерозой</w:t>
      </w:r>
      <w:proofErr w:type="spellEnd"/>
      <w:r>
        <w:rPr>
          <w:rFonts w:ascii="Bookman Old Style" w:hAnsi="Bookman Old Style"/>
          <w:b/>
          <w:sz w:val="28"/>
        </w:rPr>
        <w:t xml:space="preserve">, 11 – Йеллоустон, 12 – наждак, 13 – кратер, 14 – </w:t>
      </w:r>
      <w:proofErr w:type="spellStart"/>
      <w:r>
        <w:rPr>
          <w:rFonts w:ascii="Bookman Old Style" w:hAnsi="Bookman Old Style"/>
          <w:b/>
          <w:sz w:val="28"/>
        </w:rPr>
        <w:t>рубелит</w:t>
      </w:r>
      <w:proofErr w:type="spellEnd"/>
      <w:r>
        <w:rPr>
          <w:rFonts w:ascii="Bookman Old Style" w:hAnsi="Bookman Old Style"/>
          <w:b/>
          <w:sz w:val="28"/>
        </w:rPr>
        <w:t xml:space="preserve">, 15 – титан, 16 – надвиг, 17 – </w:t>
      </w:r>
      <w:proofErr w:type="spellStart"/>
      <w:r>
        <w:rPr>
          <w:rFonts w:ascii="Bookman Old Style" w:hAnsi="Bookman Old Style"/>
          <w:b/>
          <w:sz w:val="28"/>
        </w:rPr>
        <w:t>гравиразведка</w:t>
      </w:r>
      <w:proofErr w:type="spellEnd"/>
      <w:r>
        <w:rPr>
          <w:rFonts w:ascii="Bookman Old Style" w:hAnsi="Bookman Old Style"/>
          <w:b/>
          <w:sz w:val="28"/>
        </w:rPr>
        <w:t>, 18 – археоциат</w:t>
      </w:r>
      <w:r w:rsidR="00B21B6C">
        <w:rPr>
          <w:rFonts w:ascii="Bookman Old Style" w:hAnsi="Bookman Old Style"/>
          <w:b/>
          <w:sz w:val="28"/>
        </w:rPr>
        <w:t>а</w:t>
      </w:r>
      <w:r>
        <w:rPr>
          <w:rFonts w:ascii="Bookman Old Style" w:hAnsi="Bookman Old Style"/>
          <w:b/>
          <w:sz w:val="28"/>
        </w:rPr>
        <w:t xml:space="preserve">, 19 – </w:t>
      </w:r>
      <w:proofErr w:type="spellStart"/>
      <w:r w:rsidR="00B21B6C">
        <w:rPr>
          <w:rFonts w:ascii="Bookman Old Style" w:hAnsi="Bookman Old Style"/>
          <w:b/>
          <w:sz w:val="28"/>
        </w:rPr>
        <w:t>А</w:t>
      </w:r>
      <w:r>
        <w:rPr>
          <w:rFonts w:ascii="Bookman Old Style" w:hAnsi="Bookman Old Style"/>
          <w:b/>
          <w:sz w:val="28"/>
        </w:rPr>
        <w:t>льмаден</w:t>
      </w:r>
      <w:proofErr w:type="spellEnd"/>
      <w:r>
        <w:rPr>
          <w:rFonts w:ascii="Bookman Old Style" w:hAnsi="Bookman Old Style"/>
          <w:b/>
          <w:sz w:val="28"/>
        </w:rPr>
        <w:t xml:space="preserve">, 20 </w:t>
      </w:r>
      <w:r w:rsidR="00B21B6C">
        <w:rPr>
          <w:rFonts w:ascii="Bookman Old Style" w:hAnsi="Bookman Old Style"/>
          <w:b/>
          <w:sz w:val="28"/>
        </w:rPr>
        <w:t>–</w:t>
      </w:r>
      <w:r>
        <w:rPr>
          <w:rFonts w:ascii="Bookman Old Style" w:hAnsi="Bookman Old Style"/>
          <w:b/>
          <w:sz w:val="28"/>
        </w:rPr>
        <w:t xml:space="preserve"> </w:t>
      </w:r>
      <w:r w:rsidR="00B21B6C">
        <w:rPr>
          <w:rFonts w:ascii="Bookman Old Style" w:hAnsi="Bookman Old Style"/>
          <w:b/>
          <w:sz w:val="28"/>
        </w:rPr>
        <w:t>нефтепромысел, 21 – лилия, 22 – ярус, 23 – сдвиг, 24 – габбро, 25 – оползень.</w:t>
      </w:r>
      <w:bookmarkStart w:id="0" w:name="_GoBack"/>
      <w:bookmarkEnd w:id="0"/>
      <w:proofErr w:type="gramEnd"/>
    </w:p>
    <w:p w:rsidR="000C34BD" w:rsidRDefault="000C34BD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0C34BD" w:rsidRPr="000C34BD" w:rsidRDefault="000C34BD" w:rsidP="000C34BD">
      <w:pPr>
        <w:spacing w:after="0" w:line="240" w:lineRule="auto"/>
        <w:jc w:val="right"/>
        <w:rPr>
          <w:rFonts w:ascii="Bookman Old Style" w:hAnsi="Bookman Old Style"/>
          <w:b/>
          <w:sz w:val="28"/>
          <w:u w:val="single"/>
        </w:rPr>
      </w:pPr>
      <w:r w:rsidRPr="000C34BD">
        <w:rPr>
          <w:rFonts w:ascii="Bookman Old Style" w:hAnsi="Bookman Old Style"/>
          <w:b/>
          <w:sz w:val="28"/>
          <w:u w:val="single"/>
        </w:rPr>
        <w:t>40 баллов</w:t>
      </w:r>
    </w:p>
    <w:p w:rsidR="000C34BD" w:rsidRDefault="000C34BD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0C34BD" w:rsidRDefault="000C34BD" w:rsidP="00C463D6">
      <w:pPr>
        <w:spacing w:after="0" w:line="240" w:lineRule="auto"/>
        <w:jc w:val="both"/>
        <w:rPr>
          <w:rFonts w:ascii="Bookman Old Style" w:hAnsi="Bookman Old Style"/>
          <w:b/>
          <w:sz w:val="28"/>
        </w:rPr>
      </w:pPr>
    </w:p>
    <w:p w:rsidR="00B06D05" w:rsidRDefault="00B06D05" w:rsidP="00C463D6">
      <w:pPr>
        <w:spacing w:after="0" w:line="240" w:lineRule="auto"/>
        <w:jc w:val="both"/>
        <w:rPr>
          <w:b/>
        </w:rPr>
      </w:pPr>
    </w:p>
    <w:p w:rsidR="00BF5ED7" w:rsidRDefault="00BF5ED7" w:rsidP="00C463D6">
      <w:pPr>
        <w:spacing w:after="0" w:line="240" w:lineRule="auto"/>
        <w:jc w:val="both"/>
        <w:rPr>
          <w:b/>
        </w:rPr>
      </w:pPr>
    </w:p>
    <w:p w:rsidR="00BF5ED7" w:rsidRDefault="00BF5ED7" w:rsidP="00C463D6">
      <w:pPr>
        <w:spacing w:after="0" w:line="240" w:lineRule="auto"/>
        <w:jc w:val="both"/>
        <w:rPr>
          <w:b/>
        </w:rPr>
      </w:pPr>
    </w:p>
    <w:p w:rsidR="00BF5ED7" w:rsidRPr="00BF5ED7" w:rsidRDefault="00BF5ED7" w:rsidP="00BF5ED7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72"/>
        </w:rPr>
      </w:pPr>
      <w:r w:rsidRPr="00BF5ED7">
        <w:rPr>
          <w:b/>
          <w:color w:val="FF0000"/>
          <w:sz w:val="72"/>
        </w:rPr>
        <w:t>ЖЕЛАЕМ УДАЧИ!!!!!!!!!</w:t>
      </w:r>
    </w:p>
    <w:sectPr w:rsidR="00BF5ED7" w:rsidRPr="00BF5ED7" w:rsidSect="00C463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4035B"/>
    <w:multiLevelType w:val="hybridMultilevel"/>
    <w:tmpl w:val="24F2DECA"/>
    <w:lvl w:ilvl="0" w:tplc="2B62A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D7"/>
    <w:rsid w:val="000C34BD"/>
    <w:rsid w:val="00154044"/>
    <w:rsid w:val="00870DCF"/>
    <w:rsid w:val="008D1184"/>
    <w:rsid w:val="00931DC6"/>
    <w:rsid w:val="00B06D05"/>
    <w:rsid w:val="00B21B6C"/>
    <w:rsid w:val="00B52833"/>
    <w:rsid w:val="00BF5ED7"/>
    <w:rsid w:val="00C463D6"/>
    <w:rsid w:val="00CC5D21"/>
    <w:rsid w:val="00DB6EF0"/>
    <w:rsid w:val="00E5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EF0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uiPriority w:val="99"/>
    <w:semiHidden/>
    <w:unhideWhenUsed/>
    <w:rsid w:val="000C34B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C3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EF0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uiPriority w:val="99"/>
    <w:semiHidden/>
    <w:unhideWhenUsed/>
    <w:rsid w:val="000C34B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C3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7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mailto:YOUNG-GEOLOGIST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gif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85;&#1103;\Desktop\&#1102;&#1085;&#1099;&#1081;%20&#1075;&#1077;&#1086;&#1083;&#1086;&#1075;%20&#8470;%20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юный геолог № 3</Template>
  <TotalTime>0</TotalTime>
  <Pages>4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Links>
    <vt:vector size="6" baseType="variant">
      <vt:variant>
        <vt:i4>2883652</vt:i4>
      </vt:variant>
      <vt:variant>
        <vt:i4>0</vt:i4>
      </vt:variant>
      <vt:variant>
        <vt:i4>0</vt:i4>
      </vt:variant>
      <vt:variant>
        <vt:i4>5</vt:i4>
      </vt:variant>
      <vt:variant>
        <vt:lpwstr>mailto:YOUNG-GEOLOGIST@MAIL.RU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cp:lastModifiedBy>Darya Osipova</cp:lastModifiedBy>
  <cp:revision>2</cp:revision>
  <dcterms:created xsi:type="dcterms:W3CDTF">2016-09-02T11:59:00Z</dcterms:created>
  <dcterms:modified xsi:type="dcterms:W3CDTF">2016-09-02T11:59:00Z</dcterms:modified>
</cp:coreProperties>
</file>